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4C49" w:rsidRDefault="00AB65C3"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30580AD4" wp14:editId="3CA43A09">
                <wp:simplePos x="0" y="0"/>
                <wp:positionH relativeFrom="column">
                  <wp:posOffset>2516505</wp:posOffset>
                </wp:positionH>
                <wp:positionV relativeFrom="paragraph">
                  <wp:posOffset>5758180</wp:posOffset>
                </wp:positionV>
                <wp:extent cx="2762250" cy="302260"/>
                <wp:effectExtent l="1905" t="0" r="0" b="0"/>
                <wp:wrapNone/>
                <wp:docPr id="12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64C49" w:rsidRPr="006764ED" w:rsidRDefault="00564C49" w:rsidP="00564C49">
                            <w:pPr>
                              <w:pStyle w:val="website"/>
                            </w:pPr>
                            <w:r w:rsidRPr="006764ED">
                              <w:t>WWW.</w:t>
                            </w:r>
                            <w:r w:rsidR="006764ED">
                              <w:t>RGPRODUCEOCG.COM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9" o:spid="_x0000_s1026" type="#_x0000_t202" style="position:absolute;margin-left:198.15pt;margin-top:453.4pt;width:217.5pt;height:23.8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" filled="f" stroked="f">
                <v:textbox>
                  <w:txbxContent>
                    <w:p w:rsidR="00564C49" w:rsidRPr="006764ED" w:rsidRDefault="00564C49" w:rsidP="00564C49">
                      <w:pPr>
                        <w:pStyle w:val="website"/>
                      </w:pPr>
                      <w:r w:rsidRPr="006764ED">
                        <w:t>WWW.</w:t>
                      </w:r>
                      <w:r w:rsidR="006764ED">
                        <w:t>RGPRODUCEOCG.COM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6704" behindDoc="1" locked="0" layoutInCell="1" allowOverlap="1" wp14:anchorId="399B26AB" wp14:editId="10275394">
            <wp:simplePos x="0" y="0"/>
            <wp:positionH relativeFrom="column">
              <wp:posOffset>-1152525</wp:posOffset>
            </wp:positionH>
            <wp:positionV relativeFrom="paragraph">
              <wp:posOffset>-911860</wp:posOffset>
            </wp:positionV>
            <wp:extent cx="10058400" cy="7772400"/>
            <wp:effectExtent l="0" t="0" r="0" b="0"/>
            <wp:wrapNone/>
            <wp:docPr id="47" name="Picture 47" descr="brochure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brochure_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4C49" w:rsidRDefault="000F044A"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279A57FF" wp14:editId="672EA0FC">
                <wp:simplePos x="0" y="0"/>
                <wp:positionH relativeFrom="column">
                  <wp:posOffset>6301154</wp:posOffset>
                </wp:positionH>
                <wp:positionV relativeFrom="paragraph">
                  <wp:posOffset>1079109</wp:posOffset>
                </wp:positionV>
                <wp:extent cx="1943100" cy="1277816"/>
                <wp:effectExtent l="0" t="0" r="0" b="0"/>
                <wp:wrapNone/>
                <wp:docPr id="9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2778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64C49" w:rsidRDefault="006764ED" w:rsidP="00564C49">
                            <w:pPr>
                              <w:pStyle w:val="PLACEHEADLINE01"/>
                            </w:pPr>
                            <w:r>
                              <w:t>R &amp; G Produce, LLC</w:t>
                            </w:r>
                          </w:p>
                          <w:p w:rsidR="006764ED" w:rsidRDefault="006764ED" w:rsidP="00564C49">
                            <w:pPr>
                              <w:pStyle w:val="PLACEHEADLINE01"/>
                            </w:pPr>
                            <w:r>
                              <w:t xml:space="preserve">Produce Growers </w:t>
                            </w:r>
                          </w:p>
                          <w:p w:rsidR="000F044A" w:rsidRPr="000F044A" w:rsidRDefault="00064AC9" w:rsidP="00564C49">
                            <w:pPr>
                              <w:pStyle w:val="PLACEHEADLINE01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7" type="#_x0000_t202" style="position:absolute;margin-left:496.15pt;margin-top:84.95pt;width:153pt;height:100.6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BW5uAIAAMI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" filled="f" stroked="f">
                <v:textbox>
                  <w:txbxContent>
                    <w:p w:rsidR="00564C49" w:rsidRDefault="006764ED" w:rsidP="00564C49">
                      <w:pPr>
                        <w:pStyle w:val="PLACEHEADLINE01"/>
                      </w:pPr>
                      <w:r>
                        <w:t>R &amp; G Produce, LLC</w:t>
                      </w:r>
                    </w:p>
                    <w:p w:rsidR="006764ED" w:rsidRDefault="006764ED" w:rsidP="00564C49">
                      <w:pPr>
                        <w:pStyle w:val="PLACEHEADLINE01"/>
                      </w:pPr>
                      <w:r>
                        <w:t xml:space="preserve">Produce Growers </w:t>
                      </w:r>
                    </w:p>
                    <w:p w:rsidR="000F044A" w:rsidRPr="000F044A" w:rsidRDefault="00064AC9" w:rsidP="00564C49">
                      <w:pPr>
                        <w:pStyle w:val="PLACEHEADLINE01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2017</w:t>
                      </w:r>
                    </w:p>
                  </w:txbxContent>
                </v:textbox>
              </v:shape>
            </w:pict>
          </mc:Fallback>
        </mc:AlternateContent>
      </w:r>
      <w:r w:rsidR="009251D7"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07D39E30" wp14:editId="5C683B54">
                <wp:simplePos x="0" y="0"/>
                <wp:positionH relativeFrom="column">
                  <wp:posOffset>-615950</wp:posOffset>
                </wp:positionH>
                <wp:positionV relativeFrom="paragraph">
                  <wp:posOffset>1594485</wp:posOffset>
                </wp:positionV>
                <wp:extent cx="2057400" cy="2921635"/>
                <wp:effectExtent l="0" t="0" r="0" b="0"/>
                <wp:wrapNone/>
                <wp:docPr id="1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2921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51D7" w:rsidRDefault="00B445DB" w:rsidP="009251D7">
                            <w:pPr>
                              <w:pStyle w:val="BodyText01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B445DB">
                              <w:rPr>
                                <w:sz w:val="24"/>
                                <w:szCs w:val="24"/>
                              </w:rPr>
                              <w:t>When you are looking for fresh produce look no further than R &amp; G Produce LLC.</w:t>
                            </w:r>
                            <w:proofErr w:type="gramEnd"/>
                            <w:r w:rsidRPr="00B445DB">
                              <w:rPr>
                                <w:sz w:val="24"/>
                                <w:szCs w:val="24"/>
                              </w:rPr>
                              <w:t xml:space="preserve">  We provide you with the finest quality of produce, fresh from the farm to you</w:t>
                            </w:r>
                            <w:r w:rsidR="009251D7">
                              <w:rPr>
                                <w:sz w:val="24"/>
                                <w:szCs w:val="24"/>
                              </w:rPr>
                              <w:t>r local farmers’ market</w:t>
                            </w:r>
                            <w:r w:rsidRPr="00B445DB">
                              <w:rPr>
                                <w:sz w:val="24"/>
                                <w:szCs w:val="24"/>
                              </w:rPr>
                              <w:t xml:space="preserve">.  </w:t>
                            </w:r>
                          </w:p>
                          <w:p w:rsidR="00564C49" w:rsidRPr="00B445DB" w:rsidRDefault="00B445DB" w:rsidP="009251D7">
                            <w:pPr>
                              <w:pStyle w:val="BodyText01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445DB">
                              <w:rPr>
                                <w:sz w:val="24"/>
                                <w:szCs w:val="24"/>
                              </w:rPr>
                              <w:t>At</w:t>
                            </w:r>
                            <w:r w:rsidR="009251D7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445DB">
                              <w:rPr>
                                <w:sz w:val="24"/>
                                <w:szCs w:val="24"/>
                              </w:rPr>
                              <w:t>R &amp; G Produce, we take pride in the produce that we grow. Our standards are high because we know you only</w:t>
                            </w:r>
                            <w:r w:rsidR="00C7609E">
                              <w:rPr>
                                <w:sz w:val="24"/>
                                <w:szCs w:val="24"/>
                              </w:rPr>
                              <w:t xml:space="preserve"> want the best for your family</w:t>
                            </w:r>
                            <w:r w:rsidRPr="00B445DB"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8" type="#_x0000_t202" style="position:absolute;margin-left:-48.5pt;margin-top:125.55pt;width:162pt;height:230.0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pufuQIAAMI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" filled="f" stroked="f">
                <v:textbox>
                  <w:txbxContent>
                    <w:p w:rsidR="009251D7" w:rsidRDefault="00B445DB" w:rsidP="009251D7">
                      <w:pPr>
                        <w:pStyle w:val="BodyText01"/>
                        <w:jc w:val="center"/>
                        <w:rPr>
                          <w:sz w:val="24"/>
                          <w:szCs w:val="24"/>
                        </w:rPr>
                      </w:pPr>
                      <w:proofErr w:type="gramStart"/>
                      <w:r w:rsidRPr="00B445DB">
                        <w:rPr>
                          <w:sz w:val="24"/>
                          <w:szCs w:val="24"/>
                        </w:rPr>
                        <w:t>When you are looking for fresh produce look no further than R &amp; G Produce LLC.</w:t>
                      </w:r>
                      <w:proofErr w:type="gramEnd"/>
                      <w:r w:rsidRPr="00B445DB">
                        <w:rPr>
                          <w:sz w:val="24"/>
                          <w:szCs w:val="24"/>
                        </w:rPr>
                        <w:t xml:space="preserve">  We provide you with the finest quality of produce, fresh from the farm to you</w:t>
                      </w:r>
                      <w:r w:rsidR="009251D7">
                        <w:rPr>
                          <w:sz w:val="24"/>
                          <w:szCs w:val="24"/>
                        </w:rPr>
                        <w:t>r local farmers’ market</w:t>
                      </w:r>
                      <w:r w:rsidRPr="00B445DB">
                        <w:rPr>
                          <w:sz w:val="24"/>
                          <w:szCs w:val="24"/>
                        </w:rPr>
                        <w:t xml:space="preserve">.  </w:t>
                      </w:r>
                    </w:p>
                    <w:p w:rsidR="00564C49" w:rsidRPr="00B445DB" w:rsidRDefault="00B445DB" w:rsidP="009251D7">
                      <w:pPr>
                        <w:pStyle w:val="BodyText01"/>
                        <w:jc w:val="center"/>
                        <w:rPr>
                          <w:sz w:val="24"/>
                          <w:szCs w:val="24"/>
                        </w:rPr>
                      </w:pPr>
                      <w:r w:rsidRPr="00B445DB">
                        <w:rPr>
                          <w:sz w:val="24"/>
                          <w:szCs w:val="24"/>
                        </w:rPr>
                        <w:t>At</w:t>
                      </w:r>
                      <w:r w:rsidR="009251D7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B445DB">
                        <w:rPr>
                          <w:sz w:val="24"/>
                          <w:szCs w:val="24"/>
                        </w:rPr>
                        <w:t>R &amp; G Produce, we take pride in the produce that we grow. Our standards are high because we know you only</w:t>
                      </w:r>
                      <w:r w:rsidR="00C7609E">
                        <w:rPr>
                          <w:sz w:val="24"/>
                          <w:szCs w:val="24"/>
                        </w:rPr>
                        <w:t xml:space="preserve"> want the best for your family</w:t>
                      </w:r>
                      <w:r w:rsidRPr="00B445DB">
                        <w:rPr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7A567B"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25B8DF95" wp14:editId="40661758">
                <wp:simplePos x="0" y="0"/>
                <wp:positionH relativeFrom="column">
                  <wp:posOffset>6101862</wp:posOffset>
                </wp:positionH>
                <wp:positionV relativeFrom="paragraph">
                  <wp:posOffset>2216248</wp:posOffset>
                </wp:positionV>
                <wp:extent cx="2286000" cy="2180492"/>
                <wp:effectExtent l="0" t="0" r="0" b="0"/>
                <wp:wrapNone/>
                <wp:docPr id="11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21804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69D9" w:rsidRDefault="002069D9" w:rsidP="00564C49">
                            <w:pPr>
                              <w:pStyle w:val="quotehere01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2069D9">
                              <w:rPr>
                                <w:b/>
                                <w:sz w:val="40"/>
                                <w:szCs w:val="40"/>
                              </w:rPr>
                              <w:t>R &amp; G Produce</w:t>
                            </w:r>
                          </w:p>
                          <w:p w:rsidR="000F044A" w:rsidRPr="002069D9" w:rsidRDefault="000F044A" w:rsidP="00564C49">
                            <w:pPr>
                              <w:pStyle w:val="quotehere01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Farmer’s Market</w:t>
                            </w:r>
                          </w:p>
                          <w:p w:rsidR="002069D9" w:rsidRDefault="002069D9" w:rsidP="00564C49">
                            <w:pPr>
                              <w:pStyle w:val="quotehere01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2069D9">
                              <w:rPr>
                                <w:b/>
                                <w:sz w:val="40"/>
                                <w:szCs w:val="40"/>
                              </w:rPr>
                              <w:t>CSA Program</w:t>
                            </w:r>
                          </w:p>
                          <w:p w:rsidR="002069D9" w:rsidRPr="007A567B" w:rsidRDefault="002069D9" w:rsidP="00564C49">
                            <w:pPr>
                              <w:pStyle w:val="quotehere01"/>
                              <w:rPr>
                                <w:sz w:val="28"/>
                                <w:szCs w:val="28"/>
                              </w:rPr>
                            </w:pPr>
                            <w:r w:rsidRPr="007A567B">
                              <w:rPr>
                                <w:sz w:val="28"/>
                                <w:szCs w:val="28"/>
                              </w:rPr>
                              <w:t>Customer Supported Agriculture Program</w:t>
                            </w:r>
                          </w:p>
                          <w:p w:rsidR="002069D9" w:rsidRPr="007A567B" w:rsidRDefault="006764ED" w:rsidP="002069D9">
                            <w:pPr>
                              <w:pStyle w:val="quotehere01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7A567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Fresh from the </w:t>
                            </w:r>
                          </w:p>
                          <w:p w:rsidR="00564C49" w:rsidRPr="007A567B" w:rsidRDefault="006764ED" w:rsidP="002069D9">
                            <w:pPr>
                              <w:pStyle w:val="quotehere01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7A567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farm</w:t>
                            </w:r>
                            <w:proofErr w:type="gramEnd"/>
                            <w:r w:rsidRPr="007A567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 to you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29" type="#_x0000_t202" style="position:absolute;margin-left:480.45pt;margin-top:174.5pt;width:180pt;height:171.7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" filled="f" stroked="f">
                <v:textbox>
                  <w:txbxContent>
                    <w:p w:rsidR="002069D9" w:rsidRDefault="002069D9" w:rsidP="00564C49">
                      <w:pPr>
                        <w:pStyle w:val="quotehere01"/>
                        <w:rPr>
                          <w:b/>
                          <w:sz w:val="40"/>
                          <w:szCs w:val="40"/>
                        </w:rPr>
                      </w:pPr>
                      <w:r w:rsidRPr="002069D9">
                        <w:rPr>
                          <w:b/>
                          <w:sz w:val="40"/>
                          <w:szCs w:val="40"/>
                        </w:rPr>
                        <w:t>R &amp; G Produce</w:t>
                      </w:r>
                    </w:p>
                    <w:p w:rsidR="000F044A" w:rsidRPr="002069D9" w:rsidRDefault="000F044A" w:rsidP="00564C49">
                      <w:pPr>
                        <w:pStyle w:val="quotehere01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>Farmer’s Market</w:t>
                      </w:r>
                    </w:p>
                    <w:p w:rsidR="002069D9" w:rsidRDefault="002069D9" w:rsidP="00564C49">
                      <w:pPr>
                        <w:pStyle w:val="quotehere01"/>
                        <w:rPr>
                          <w:b/>
                          <w:sz w:val="40"/>
                          <w:szCs w:val="40"/>
                        </w:rPr>
                      </w:pPr>
                      <w:r w:rsidRPr="002069D9">
                        <w:rPr>
                          <w:b/>
                          <w:sz w:val="40"/>
                          <w:szCs w:val="40"/>
                        </w:rPr>
                        <w:t>CSA Program</w:t>
                      </w:r>
                    </w:p>
                    <w:p w:rsidR="002069D9" w:rsidRPr="007A567B" w:rsidRDefault="002069D9" w:rsidP="00564C49">
                      <w:pPr>
                        <w:pStyle w:val="quotehere01"/>
                        <w:rPr>
                          <w:sz w:val="28"/>
                          <w:szCs w:val="28"/>
                        </w:rPr>
                      </w:pPr>
                      <w:r w:rsidRPr="007A567B">
                        <w:rPr>
                          <w:sz w:val="28"/>
                          <w:szCs w:val="28"/>
                        </w:rPr>
                        <w:t>Customer Supported Agriculture Program</w:t>
                      </w:r>
                    </w:p>
                    <w:p w:rsidR="002069D9" w:rsidRPr="007A567B" w:rsidRDefault="006764ED" w:rsidP="002069D9">
                      <w:pPr>
                        <w:pStyle w:val="quotehere01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7A567B">
                        <w:rPr>
                          <w:b/>
                          <w:i/>
                          <w:sz w:val="28"/>
                          <w:szCs w:val="28"/>
                        </w:rPr>
                        <w:t xml:space="preserve">Fresh from the </w:t>
                      </w:r>
                    </w:p>
                    <w:p w:rsidR="00564C49" w:rsidRPr="007A567B" w:rsidRDefault="006764ED" w:rsidP="002069D9">
                      <w:pPr>
                        <w:pStyle w:val="quotehere01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proofErr w:type="gramStart"/>
                      <w:r w:rsidRPr="007A567B">
                        <w:rPr>
                          <w:b/>
                          <w:i/>
                          <w:sz w:val="28"/>
                          <w:szCs w:val="28"/>
                        </w:rPr>
                        <w:t>farm</w:t>
                      </w:r>
                      <w:proofErr w:type="gramEnd"/>
                      <w:r w:rsidRPr="007A567B">
                        <w:rPr>
                          <w:b/>
                          <w:i/>
                          <w:sz w:val="28"/>
                          <w:szCs w:val="28"/>
                        </w:rPr>
                        <w:t xml:space="preserve"> to you</w:t>
                      </w:r>
                    </w:p>
                  </w:txbxContent>
                </v:textbox>
              </v:shape>
            </w:pict>
          </mc:Fallback>
        </mc:AlternateContent>
      </w:r>
      <w:r w:rsidR="00C7609E"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7EE4900D" wp14:editId="21773238">
                <wp:simplePos x="0" y="0"/>
                <wp:positionH relativeFrom="column">
                  <wp:posOffset>-697865</wp:posOffset>
                </wp:positionH>
                <wp:positionV relativeFrom="paragraph">
                  <wp:posOffset>1078865</wp:posOffset>
                </wp:positionV>
                <wp:extent cx="2171700" cy="515620"/>
                <wp:effectExtent l="0" t="0" r="0" b="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515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64C49" w:rsidRDefault="00B445DB" w:rsidP="00564C49">
                            <w:pPr>
                              <w:pStyle w:val="SUBHEAD01"/>
                            </w:pPr>
                            <w:r>
                              <w:t>R &amp; G Produce, LLC.</w:t>
                            </w:r>
                          </w:p>
                          <w:p w:rsidR="00C7609E" w:rsidRDefault="00C7609E" w:rsidP="00564C49">
                            <w:pPr>
                              <w:pStyle w:val="SUBHEAD01"/>
                            </w:pPr>
                            <w:r>
                              <w:t>CSA Program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30" type="#_x0000_t202" style="position:absolute;margin-left:-54.95pt;margin-top:84.95pt;width:171pt;height:40.6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" filled="f" stroked="f">
                <v:textbox>
                  <w:txbxContent>
                    <w:p w:rsidR="00564C49" w:rsidRDefault="00B445DB" w:rsidP="00564C49">
                      <w:pPr>
                        <w:pStyle w:val="SUBHEAD01"/>
                      </w:pPr>
                      <w:r>
                        <w:t>R &amp; G Produce, LLC.</w:t>
                      </w:r>
                    </w:p>
                    <w:p w:rsidR="00C7609E" w:rsidRDefault="00C7609E" w:rsidP="00564C49">
                      <w:pPr>
                        <w:pStyle w:val="SUBHEAD01"/>
                      </w:pPr>
                      <w:r>
                        <w:t>CSA Program</w:t>
                      </w:r>
                    </w:p>
                  </w:txbxContent>
                </v:textbox>
              </v:shape>
            </w:pict>
          </mc:Fallback>
        </mc:AlternateContent>
      </w:r>
      <w:r w:rsidR="00AB65C3"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2339975</wp:posOffset>
                </wp:positionH>
                <wp:positionV relativeFrom="paragraph">
                  <wp:posOffset>1884680</wp:posOffset>
                </wp:positionV>
                <wp:extent cx="3086100" cy="2438400"/>
                <wp:effectExtent l="0" t="0" r="3175" b="1270"/>
                <wp:wrapNone/>
                <wp:docPr id="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2438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64C49" w:rsidRPr="00FF487B" w:rsidRDefault="00B445DB" w:rsidP="00564C49">
                            <w:pPr>
                              <w:pStyle w:val="PlaceLogo"/>
                              <w:rPr>
                                <w:szCs w:val="24"/>
                              </w:rPr>
                            </w:pPr>
                            <w:r w:rsidRPr="00FF487B">
                              <w:rPr>
                                <w:szCs w:val="24"/>
                              </w:rPr>
                              <w:t>R &amp; G Produce, LLC.</w:t>
                            </w:r>
                          </w:p>
                          <w:p w:rsidR="00564C49" w:rsidRPr="00FF487B" w:rsidRDefault="00564C49">
                            <w:pPr>
                              <w:rPr>
                                <w:b/>
                                <w:color w:val="5D2E29"/>
                                <w:szCs w:val="24"/>
                              </w:rPr>
                            </w:pPr>
                          </w:p>
                          <w:p w:rsidR="00564C49" w:rsidRPr="00FF487B" w:rsidRDefault="00564C49" w:rsidP="00564C49">
                            <w:pPr>
                              <w:pStyle w:val="Address01"/>
                              <w:rPr>
                                <w:szCs w:val="24"/>
                              </w:rPr>
                            </w:pPr>
                            <w:proofErr w:type="spellStart"/>
                            <w:r w:rsidRPr="00FF487B">
                              <w:rPr>
                                <w:szCs w:val="24"/>
                              </w:rPr>
                              <w:t>Ph</w:t>
                            </w:r>
                            <w:proofErr w:type="spellEnd"/>
                            <w:r w:rsidRPr="00FF487B">
                              <w:rPr>
                                <w:szCs w:val="24"/>
                              </w:rPr>
                              <w:t xml:space="preserve"> </w:t>
                            </w:r>
                            <w:r w:rsidR="00B445DB" w:rsidRPr="00FF487B">
                              <w:rPr>
                                <w:szCs w:val="24"/>
                              </w:rPr>
                              <w:t>845.981.7200</w:t>
                            </w:r>
                          </w:p>
                          <w:p w:rsidR="006764ED" w:rsidRPr="00FF487B" w:rsidRDefault="00564C49" w:rsidP="006764ED">
                            <w:pPr>
                              <w:pStyle w:val="Address01"/>
                              <w:rPr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FF487B">
                              <w:rPr>
                                <w:szCs w:val="24"/>
                              </w:rPr>
                              <w:t>Fx</w:t>
                            </w:r>
                            <w:proofErr w:type="spellEnd"/>
                            <w:proofErr w:type="gramEnd"/>
                            <w:r w:rsidRPr="00FF487B">
                              <w:rPr>
                                <w:szCs w:val="24"/>
                              </w:rPr>
                              <w:t xml:space="preserve"> </w:t>
                            </w:r>
                            <w:r w:rsidR="00B445DB" w:rsidRPr="00FF487B">
                              <w:rPr>
                                <w:szCs w:val="24"/>
                              </w:rPr>
                              <w:t>845.</w:t>
                            </w:r>
                            <w:r w:rsidR="006764ED" w:rsidRPr="00FF487B">
                              <w:rPr>
                                <w:szCs w:val="24"/>
                              </w:rPr>
                              <w:t>258.4996</w:t>
                            </w:r>
                          </w:p>
                          <w:p w:rsidR="006764ED" w:rsidRPr="00FF487B" w:rsidRDefault="006764ED" w:rsidP="006764ED">
                            <w:pPr>
                              <w:pStyle w:val="Address01"/>
                              <w:rPr>
                                <w:szCs w:val="24"/>
                              </w:rPr>
                            </w:pPr>
                            <w:r w:rsidRPr="00FF487B">
                              <w:rPr>
                                <w:szCs w:val="24"/>
                              </w:rPr>
                              <w:t>Email: rgproduce@optonline.net</w:t>
                            </w:r>
                          </w:p>
                          <w:p w:rsidR="00564C49" w:rsidRPr="00FF487B" w:rsidRDefault="00564C49" w:rsidP="00564C49">
                            <w:pPr>
                              <w:pStyle w:val="Address01"/>
                              <w:rPr>
                                <w:szCs w:val="24"/>
                              </w:rPr>
                            </w:pPr>
                          </w:p>
                          <w:p w:rsidR="00564C49" w:rsidRPr="00FF487B" w:rsidRDefault="006764ED" w:rsidP="00564C49">
                            <w:pPr>
                              <w:pStyle w:val="Address01"/>
                              <w:rPr>
                                <w:szCs w:val="24"/>
                              </w:rPr>
                            </w:pPr>
                            <w:r w:rsidRPr="00FF487B">
                              <w:rPr>
                                <w:szCs w:val="24"/>
                              </w:rPr>
                              <w:t>16 Van Sickle Road</w:t>
                            </w:r>
                            <w:r w:rsidR="00564C49" w:rsidRPr="00FF487B">
                              <w:rPr>
                                <w:szCs w:val="24"/>
                              </w:rPr>
                              <w:br/>
                            </w:r>
                            <w:r w:rsidRPr="00FF487B">
                              <w:rPr>
                                <w:szCs w:val="24"/>
                              </w:rPr>
                              <w:t>Goshen, NY 10924</w:t>
                            </w:r>
                          </w:p>
                          <w:p w:rsidR="006764ED" w:rsidRDefault="006764ED" w:rsidP="00564C49">
                            <w:pPr>
                              <w:pStyle w:val="Address01"/>
                            </w:pPr>
                          </w:p>
                          <w:p w:rsidR="006764ED" w:rsidRDefault="006764ED" w:rsidP="00564C49">
                            <w:pPr>
                              <w:pStyle w:val="Address01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31" type="#_x0000_t202" style="position:absolute;margin-left:184.25pt;margin-top:148.4pt;width:243pt;height:192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" filled="f" stroked="f">
                <v:textbox>
                  <w:txbxContent>
                    <w:p w:rsidR="00564C49" w:rsidRPr="00FF487B" w:rsidRDefault="00B445DB" w:rsidP="00564C49">
                      <w:pPr>
                        <w:pStyle w:val="PlaceLogo"/>
                        <w:rPr>
                          <w:szCs w:val="24"/>
                        </w:rPr>
                      </w:pPr>
                      <w:r w:rsidRPr="00FF487B">
                        <w:rPr>
                          <w:szCs w:val="24"/>
                        </w:rPr>
                        <w:t>R &amp; G Produce, LLC.</w:t>
                      </w:r>
                    </w:p>
                    <w:p w:rsidR="00564C49" w:rsidRPr="00FF487B" w:rsidRDefault="00564C49">
                      <w:pPr>
                        <w:rPr>
                          <w:b/>
                          <w:color w:val="5D2E29"/>
                          <w:szCs w:val="24"/>
                        </w:rPr>
                      </w:pPr>
                    </w:p>
                    <w:p w:rsidR="00564C49" w:rsidRPr="00FF487B" w:rsidRDefault="00564C49" w:rsidP="00564C49">
                      <w:pPr>
                        <w:pStyle w:val="Address01"/>
                        <w:rPr>
                          <w:szCs w:val="24"/>
                        </w:rPr>
                      </w:pPr>
                      <w:proofErr w:type="spellStart"/>
                      <w:r w:rsidRPr="00FF487B">
                        <w:rPr>
                          <w:szCs w:val="24"/>
                        </w:rPr>
                        <w:t>Ph</w:t>
                      </w:r>
                      <w:proofErr w:type="spellEnd"/>
                      <w:r w:rsidRPr="00FF487B">
                        <w:rPr>
                          <w:szCs w:val="24"/>
                        </w:rPr>
                        <w:t xml:space="preserve"> </w:t>
                      </w:r>
                      <w:r w:rsidR="00B445DB" w:rsidRPr="00FF487B">
                        <w:rPr>
                          <w:szCs w:val="24"/>
                        </w:rPr>
                        <w:t>845.981.7200</w:t>
                      </w:r>
                    </w:p>
                    <w:p w:rsidR="006764ED" w:rsidRPr="00FF487B" w:rsidRDefault="00564C49" w:rsidP="006764ED">
                      <w:pPr>
                        <w:pStyle w:val="Address01"/>
                        <w:rPr>
                          <w:szCs w:val="24"/>
                        </w:rPr>
                      </w:pPr>
                      <w:proofErr w:type="spellStart"/>
                      <w:proofErr w:type="gramStart"/>
                      <w:r w:rsidRPr="00FF487B">
                        <w:rPr>
                          <w:szCs w:val="24"/>
                        </w:rPr>
                        <w:t>Fx</w:t>
                      </w:r>
                      <w:proofErr w:type="spellEnd"/>
                      <w:proofErr w:type="gramEnd"/>
                      <w:r w:rsidRPr="00FF487B">
                        <w:rPr>
                          <w:szCs w:val="24"/>
                        </w:rPr>
                        <w:t xml:space="preserve"> </w:t>
                      </w:r>
                      <w:r w:rsidR="00B445DB" w:rsidRPr="00FF487B">
                        <w:rPr>
                          <w:szCs w:val="24"/>
                        </w:rPr>
                        <w:t>845.</w:t>
                      </w:r>
                      <w:r w:rsidR="006764ED" w:rsidRPr="00FF487B">
                        <w:rPr>
                          <w:szCs w:val="24"/>
                        </w:rPr>
                        <w:t>258.4996</w:t>
                      </w:r>
                    </w:p>
                    <w:p w:rsidR="006764ED" w:rsidRPr="00FF487B" w:rsidRDefault="006764ED" w:rsidP="006764ED">
                      <w:pPr>
                        <w:pStyle w:val="Address01"/>
                        <w:rPr>
                          <w:szCs w:val="24"/>
                        </w:rPr>
                      </w:pPr>
                      <w:r w:rsidRPr="00FF487B">
                        <w:rPr>
                          <w:szCs w:val="24"/>
                        </w:rPr>
                        <w:t>Email: rgproduce@optonline.net</w:t>
                      </w:r>
                    </w:p>
                    <w:p w:rsidR="00564C49" w:rsidRPr="00FF487B" w:rsidRDefault="00564C49" w:rsidP="00564C49">
                      <w:pPr>
                        <w:pStyle w:val="Address01"/>
                        <w:rPr>
                          <w:szCs w:val="24"/>
                        </w:rPr>
                      </w:pPr>
                    </w:p>
                    <w:p w:rsidR="00564C49" w:rsidRPr="00FF487B" w:rsidRDefault="006764ED" w:rsidP="00564C49">
                      <w:pPr>
                        <w:pStyle w:val="Address01"/>
                        <w:rPr>
                          <w:szCs w:val="24"/>
                        </w:rPr>
                      </w:pPr>
                      <w:r w:rsidRPr="00FF487B">
                        <w:rPr>
                          <w:szCs w:val="24"/>
                        </w:rPr>
                        <w:t>16 Van Sickle Road</w:t>
                      </w:r>
                      <w:r w:rsidR="00564C49" w:rsidRPr="00FF487B">
                        <w:rPr>
                          <w:szCs w:val="24"/>
                        </w:rPr>
                        <w:br/>
                      </w:r>
                      <w:r w:rsidRPr="00FF487B">
                        <w:rPr>
                          <w:szCs w:val="24"/>
                        </w:rPr>
                        <w:t>Goshen, NY 10924</w:t>
                      </w:r>
                    </w:p>
                    <w:p w:rsidR="006764ED" w:rsidRDefault="006764ED" w:rsidP="00564C49">
                      <w:pPr>
                        <w:pStyle w:val="Address01"/>
                      </w:pPr>
                    </w:p>
                    <w:p w:rsidR="006764ED" w:rsidRDefault="006764ED" w:rsidP="00564C49">
                      <w:pPr>
                        <w:pStyle w:val="Address01"/>
                      </w:pPr>
                    </w:p>
                  </w:txbxContent>
                </v:textbox>
              </v:shape>
            </w:pict>
          </mc:Fallback>
        </mc:AlternateContent>
      </w:r>
      <w:r w:rsidR="00564C49">
        <w:br w:type="page"/>
      </w:r>
      <w:r w:rsidR="00C865C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68B1BB8" wp14:editId="11B32F8C">
                <wp:simplePos x="0" y="0"/>
                <wp:positionH relativeFrom="column">
                  <wp:posOffset>2444115</wp:posOffset>
                </wp:positionH>
                <wp:positionV relativeFrom="paragraph">
                  <wp:posOffset>984250</wp:posOffset>
                </wp:positionV>
                <wp:extent cx="2857500" cy="4312920"/>
                <wp:effectExtent l="0" t="0" r="0" b="0"/>
                <wp:wrapNone/>
                <wp:docPr id="1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4312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7">
                        <w:txbxContent>
                          <w:p w:rsidR="00C865C6" w:rsidRDefault="00985783" w:rsidP="0079281E">
                            <w:pPr>
                              <w:pStyle w:val="BodyText02"/>
                              <w:spacing w:line="240" w:lineRule="auto"/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</w:pPr>
                            <w:r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Participating in the R &amp; G Produce, </w:t>
                            </w:r>
                            <w:r w:rsidR="00DD1397"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Farm Market </w:t>
                            </w:r>
                            <w:r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CSA is the easiest way to get those fresh vegetables for your family.   </w:t>
                            </w:r>
                            <w:r w:rsidR="001101C5"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All you need to do to become an R &amp; G Produce CSA member </w:t>
                            </w:r>
                            <w:r w:rsidR="00DD1397"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is pre </w:t>
                            </w:r>
                            <w:r w:rsidR="001101C5"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>purchase your farm shar</w:t>
                            </w:r>
                            <w:r w:rsidR="00064AC9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>e of vegetables</w:t>
                            </w:r>
                            <w:r w:rsidR="001101C5"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>.</w:t>
                            </w:r>
                            <w:r w:rsidR="00C865C6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 Cost of a farm share is $300.00. </w:t>
                            </w:r>
                            <w:r w:rsidR="001101C5"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1101C5"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We will even add a bonus </w:t>
                            </w:r>
                            <w:bookmarkStart w:id="0" w:name="_GoBack"/>
                            <w:bookmarkEnd w:id="0"/>
                            <w:r w:rsidR="001101C5"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>as a special thank you for your early investment. You will receive a book of coupons to be used just as you would cash at any of our farmers market locations</w:t>
                            </w:r>
                            <w:r w:rsidR="00C865C6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 during the entire market season</w:t>
                            </w:r>
                            <w:r w:rsidR="001101C5"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. You make your own selections from the fresh produce we grow. </w:t>
                            </w:r>
                            <w:r w:rsidR="00DD1397"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 It’s that easy. </w:t>
                            </w:r>
                          </w:p>
                          <w:p w:rsidR="008C6EFC" w:rsidRPr="008C6EFC" w:rsidRDefault="00DD1397" w:rsidP="0079281E">
                            <w:pPr>
                              <w:pStyle w:val="BodyText02"/>
                              <w:spacing w:line="240" w:lineRule="auto"/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</w:pPr>
                            <w:r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 By pre purchasing your produce you not only are helping your farmer with a spring boost for planting but you are also investing in your </w:t>
                            </w:r>
                            <w:r w:rsidR="000F044A"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>f</w:t>
                            </w:r>
                            <w:r w:rsidR="000F044A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>amily’s</w:t>
                            </w:r>
                            <w:r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 health.</w:t>
                            </w:r>
                            <w:r w:rsidR="008C6EFC"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 Shop local, eat healthy and support New York farmers.  What could be better than </w:t>
                            </w:r>
                            <w:proofErr w:type="gramStart"/>
                            <w:r w:rsidR="008C6EFC"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>that.</w:t>
                            </w:r>
                            <w:proofErr w:type="gramEnd"/>
                          </w:p>
                          <w:p w:rsidR="00010603" w:rsidRPr="008C6EFC" w:rsidRDefault="008C6EFC" w:rsidP="0079281E">
                            <w:pPr>
                              <w:pStyle w:val="BodyText02"/>
                              <w:spacing w:line="240" w:lineRule="auto"/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</w:pPr>
                            <w:r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For a list of our Farmers Markets visit our website at: </w:t>
                            </w:r>
                            <w:hyperlink r:id="rId7" w:history="1">
                              <w:r w:rsidRPr="008C6EFC">
                                <w:rPr>
                                  <w:rStyle w:val="Hyperlink"/>
                                  <w:b/>
                                  <w:color w:val="984806" w:themeColor="accent6" w:themeShade="80"/>
                                  <w:sz w:val="22"/>
                                  <w:szCs w:val="22"/>
                                </w:rPr>
                                <w:t>www.rgproduceocg.com</w:t>
                              </w:r>
                            </w:hyperlink>
                            <w:r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. And don’t forget to like us on Facebook at:          R &amp; G Produce, </w:t>
                            </w:r>
                            <w:proofErr w:type="spellStart"/>
                            <w:r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>llc</w:t>
                            </w:r>
                            <w:proofErr w:type="spellEnd"/>
                            <w:r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>.</w:t>
                            </w:r>
                            <w:r w:rsidR="001101C5" w:rsidRPr="008C6EFC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0F044A" w:rsidRDefault="000F044A" w:rsidP="0079281E">
                            <w:pPr>
                              <w:pStyle w:val="BodyText02"/>
                              <w:spacing w:line="240" w:lineRule="auto"/>
                              <w:rPr>
                                <w:color w:val="713605"/>
                                <w:sz w:val="22"/>
                                <w:szCs w:val="22"/>
                              </w:rPr>
                            </w:pPr>
                          </w:p>
                          <w:p w:rsidR="00564C49" w:rsidRDefault="00EA0CE7" w:rsidP="0079281E">
                            <w:pPr>
                              <w:pStyle w:val="BodyText02"/>
                              <w:spacing w:line="240" w:lineRule="auto"/>
                              <w:rPr>
                                <w:color w:val="713605"/>
                                <w:sz w:val="22"/>
                                <w:szCs w:val="22"/>
                              </w:rPr>
                            </w:pPr>
                            <w:r w:rsidRPr="007A567B">
                              <w:rPr>
                                <w:color w:val="713605"/>
                                <w:sz w:val="22"/>
                                <w:szCs w:val="22"/>
                              </w:rPr>
                              <w:t>Name:</w:t>
                            </w:r>
                            <w:r w:rsidRPr="00FF487B">
                              <w:rPr>
                                <w:color w:val="713605"/>
                                <w:sz w:val="22"/>
                                <w:szCs w:val="22"/>
                              </w:rPr>
                              <w:t xml:space="preserve"> _____________________________</w:t>
                            </w:r>
                          </w:p>
                          <w:p w:rsidR="00EA0CE7" w:rsidRPr="00FF487B" w:rsidRDefault="000F044A" w:rsidP="00564C49">
                            <w:pPr>
                              <w:pStyle w:val="BodyText02"/>
                              <w:rPr>
                                <w:color w:val="7136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713605"/>
                                <w:sz w:val="22"/>
                                <w:szCs w:val="22"/>
                              </w:rPr>
                              <w:t>Address</w:t>
                            </w:r>
                            <w:proofErr w:type="gramStart"/>
                            <w:r>
                              <w:rPr>
                                <w:color w:val="713605"/>
                                <w:sz w:val="22"/>
                                <w:szCs w:val="22"/>
                              </w:rPr>
                              <w:t>:</w:t>
                            </w:r>
                            <w:r w:rsidR="00EA0CE7" w:rsidRPr="00FF487B">
                              <w:rPr>
                                <w:color w:val="713605"/>
                                <w:sz w:val="22"/>
                                <w:szCs w:val="22"/>
                              </w:rPr>
                              <w:t>_</w:t>
                            </w:r>
                            <w:proofErr w:type="gramEnd"/>
                            <w:r w:rsidR="00EA0CE7" w:rsidRPr="00FF487B">
                              <w:rPr>
                                <w:color w:val="713605"/>
                                <w:sz w:val="22"/>
                                <w:szCs w:val="22"/>
                              </w:rPr>
                              <w:t>____________________________________________________________Phone: ____________________________</w:t>
                            </w:r>
                          </w:p>
                          <w:p w:rsidR="007A2583" w:rsidRDefault="00A31EEE" w:rsidP="00EA0CE7">
                            <w:pPr>
                              <w:pStyle w:val="BodyText02"/>
                              <w:jc w:val="left"/>
                              <w:rPr>
                                <w:color w:val="7136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713605"/>
                                <w:sz w:val="22"/>
                                <w:szCs w:val="22"/>
                              </w:rPr>
                              <w:t>Email</w:t>
                            </w:r>
                            <w:proofErr w:type="gramStart"/>
                            <w:r>
                              <w:rPr>
                                <w:color w:val="713605"/>
                                <w:sz w:val="22"/>
                                <w:szCs w:val="22"/>
                              </w:rPr>
                              <w:t>:_</w:t>
                            </w:r>
                            <w:proofErr w:type="gramEnd"/>
                            <w:r>
                              <w:rPr>
                                <w:color w:val="713605"/>
                                <w:sz w:val="22"/>
                                <w:szCs w:val="22"/>
                              </w:rPr>
                              <w:t>_____________</w:t>
                            </w:r>
                            <w:r w:rsidR="00B66522">
                              <w:rPr>
                                <w:color w:val="713605"/>
                                <w:sz w:val="22"/>
                                <w:szCs w:val="22"/>
                              </w:rPr>
                              <w:t>______________</w:t>
                            </w:r>
                            <w:r>
                              <w:rPr>
                                <w:color w:val="713605"/>
                                <w:sz w:val="22"/>
                                <w:szCs w:val="22"/>
                              </w:rPr>
                              <w:t>_</w:t>
                            </w:r>
                          </w:p>
                          <w:p w:rsidR="000F044A" w:rsidRDefault="000F044A" w:rsidP="00EA0CE7">
                            <w:pPr>
                              <w:pStyle w:val="BodyText02"/>
                              <w:jc w:val="left"/>
                              <w:rPr>
                                <w:color w:val="713605"/>
                                <w:sz w:val="22"/>
                                <w:szCs w:val="22"/>
                              </w:rPr>
                            </w:pPr>
                          </w:p>
                          <w:p w:rsidR="008C6EFC" w:rsidRDefault="007A2583" w:rsidP="00EA0CE7">
                            <w:pPr>
                              <w:pStyle w:val="BodyText02"/>
                              <w:jc w:val="left"/>
                              <w:rPr>
                                <w:color w:val="7136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713605"/>
                                <w:sz w:val="22"/>
                                <w:szCs w:val="22"/>
                              </w:rPr>
                              <w:t>______</w:t>
                            </w:r>
                            <w:r w:rsidR="00C865C6">
                              <w:rPr>
                                <w:color w:val="713605"/>
                                <w:sz w:val="22"/>
                                <w:szCs w:val="22"/>
                              </w:rPr>
                              <w:t xml:space="preserve">$300.00 </w:t>
                            </w:r>
                            <w:r w:rsidR="000F044A">
                              <w:rPr>
                                <w:color w:val="713605"/>
                                <w:sz w:val="22"/>
                                <w:szCs w:val="22"/>
                              </w:rPr>
                              <w:t>check</w:t>
                            </w:r>
                            <w:r w:rsidR="00C865C6">
                              <w:rPr>
                                <w:color w:val="713605"/>
                                <w:sz w:val="22"/>
                                <w:szCs w:val="22"/>
                              </w:rPr>
                              <w:t xml:space="preserve"> enclosed or pay </w:t>
                            </w:r>
                            <w:proofErr w:type="gramStart"/>
                            <w:r w:rsidR="00C865C6">
                              <w:rPr>
                                <w:color w:val="713605"/>
                                <w:sz w:val="22"/>
                                <w:szCs w:val="22"/>
                              </w:rPr>
                              <w:t>by</w:t>
                            </w:r>
                            <w:r w:rsidR="000F044A">
                              <w:rPr>
                                <w:color w:val="7136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865C6">
                              <w:rPr>
                                <w:color w:val="7136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8C6EFC">
                              <w:rPr>
                                <w:color w:val="713605"/>
                                <w:sz w:val="22"/>
                                <w:szCs w:val="22"/>
                              </w:rPr>
                              <w:t>_</w:t>
                            </w:r>
                            <w:proofErr w:type="gramEnd"/>
                            <w:r w:rsidR="008C6EFC">
                              <w:rPr>
                                <w:color w:val="713605"/>
                                <w:sz w:val="22"/>
                                <w:szCs w:val="22"/>
                              </w:rPr>
                              <w:t>__________________________________credit card #</w:t>
                            </w:r>
                          </w:p>
                          <w:p w:rsidR="008C6EFC" w:rsidRDefault="008C6EFC" w:rsidP="00EA0CE7">
                            <w:pPr>
                              <w:pStyle w:val="BodyText02"/>
                              <w:jc w:val="left"/>
                              <w:rPr>
                                <w:color w:val="7136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713605"/>
                                <w:sz w:val="22"/>
                                <w:szCs w:val="22"/>
                              </w:rPr>
                              <w:t>_______________</w:t>
                            </w:r>
                            <w:r w:rsidR="000F044A">
                              <w:rPr>
                                <w:color w:val="713605"/>
                                <w:sz w:val="22"/>
                                <w:szCs w:val="22"/>
                              </w:rPr>
                              <w:t xml:space="preserve">        </w:t>
                            </w:r>
                            <w:r>
                              <w:rPr>
                                <w:color w:val="713605"/>
                                <w:sz w:val="22"/>
                                <w:szCs w:val="22"/>
                              </w:rPr>
                              <w:t>_______________ expiration date                      CC code</w:t>
                            </w:r>
                          </w:p>
                          <w:p w:rsidR="000F044A" w:rsidRDefault="000F044A" w:rsidP="00EA0CE7">
                            <w:pPr>
                              <w:pStyle w:val="BodyText02"/>
                              <w:jc w:val="left"/>
                              <w:rPr>
                                <w:color w:val="7136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713605"/>
                                <w:sz w:val="22"/>
                                <w:szCs w:val="22"/>
                              </w:rPr>
                              <w:t xml:space="preserve">__________________________________       </w:t>
                            </w:r>
                            <w:proofErr w:type="gramStart"/>
                            <w:r>
                              <w:rPr>
                                <w:color w:val="713605"/>
                                <w:sz w:val="22"/>
                                <w:szCs w:val="22"/>
                              </w:rPr>
                              <w:t>signature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1" o:spid="_x0000_s1032" type="#_x0000_t202" style="position:absolute;margin-left:192.45pt;margin-top:77.5pt;width:225pt;height:339.6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" filled="f" stroked="f">
                <v:textbox style="mso-next-textbox:#Text Box 55">
                  <w:txbxContent>
                    <w:p w:rsidR="00C865C6" w:rsidRDefault="00985783" w:rsidP="0079281E">
                      <w:pPr>
                        <w:pStyle w:val="BodyText02"/>
                        <w:spacing w:line="240" w:lineRule="auto"/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</w:pPr>
                      <w:r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Participating in the R &amp; G Produce, </w:t>
                      </w:r>
                      <w:r w:rsidR="00DD1397"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Farm Market </w:t>
                      </w:r>
                      <w:r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CSA is the easiest way to get those fresh vegetables for your family.   </w:t>
                      </w:r>
                      <w:r w:rsidR="001101C5"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All you need to do to become an R &amp; G Produce CSA member </w:t>
                      </w:r>
                      <w:r w:rsidR="00DD1397"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is pre </w:t>
                      </w:r>
                      <w:r w:rsidR="001101C5"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>purchase your farm shar</w:t>
                      </w:r>
                      <w:r w:rsidR="00064AC9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>e of vegetables</w:t>
                      </w:r>
                      <w:r w:rsidR="001101C5"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>.</w:t>
                      </w:r>
                      <w:r w:rsidR="00C865C6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 Cost of a farm share is $300.00. </w:t>
                      </w:r>
                      <w:r w:rsidR="001101C5"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 </w:t>
                      </w:r>
                      <w:r w:rsidR="001101C5"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We will even add a bonus </w:t>
                      </w:r>
                      <w:bookmarkStart w:id="1" w:name="_GoBack"/>
                      <w:bookmarkEnd w:id="1"/>
                      <w:r w:rsidR="001101C5"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>as a special thank you for your early investment. You will receive a book of coupons to be used just as you would cash at any of our farmers market locations</w:t>
                      </w:r>
                      <w:r w:rsidR="00C865C6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 during the entire market season</w:t>
                      </w:r>
                      <w:r w:rsidR="001101C5"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. You make your own selections from the fresh produce we grow. </w:t>
                      </w:r>
                      <w:r w:rsidR="00DD1397"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 It’s that easy. </w:t>
                      </w:r>
                    </w:p>
                    <w:p w:rsidR="008C6EFC" w:rsidRPr="008C6EFC" w:rsidRDefault="00DD1397" w:rsidP="0079281E">
                      <w:pPr>
                        <w:pStyle w:val="BodyText02"/>
                        <w:spacing w:line="240" w:lineRule="auto"/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</w:pPr>
                      <w:r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 By pre purchasing your produce you not only are helping your farmer with a spring boost for planting but you are also investing in your </w:t>
                      </w:r>
                      <w:r w:rsidR="000F044A"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>f</w:t>
                      </w:r>
                      <w:r w:rsidR="000F044A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>amily’s</w:t>
                      </w:r>
                      <w:r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 health.</w:t>
                      </w:r>
                      <w:r w:rsidR="008C6EFC"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 Shop local, eat healthy and support New York farmers.  What could be better than </w:t>
                      </w:r>
                      <w:proofErr w:type="gramStart"/>
                      <w:r w:rsidR="008C6EFC"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>that.</w:t>
                      </w:r>
                      <w:proofErr w:type="gramEnd"/>
                    </w:p>
                    <w:p w:rsidR="00010603" w:rsidRPr="008C6EFC" w:rsidRDefault="008C6EFC" w:rsidP="0079281E">
                      <w:pPr>
                        <w:pStyle w:val="BodyText02"/>
                        <w:spacing w:line="240" w:lineRule="auto"/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</w:pPr>
                      <w:r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For a list of our Farmers Markets visit our website at: </w:t>
                      </w:r>
                      <w:hyperlink r:id="rId8" w:history="1">
                        <w:r w:rsidRPr="008C6EFC">
                          <w:rPr>
                            <w:rStyle w:val="Hyperlink"/>
                            <w:b/>
                            <w:color w:val="984806" w:themeColor="accent6" w:themeShade="80"/>
                            <w:sz w:val="22"/>
                            <w:szCs w:val="22"/>
                          </w:rPr>
                          <w:t>www.rgproduceocg.com</w:t>
                        </w:r>
                      </w:hyperlink>
                      <w:r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. And don’t forget to like us on Facebook at:          R &amp; G Produce, </w:t>
                      </w:r>
                      <w:proofErr w:type="spellStart"/>
                      <w:r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>llc</w:t>
                      </w:r>
                      <w:proofErr w:type="spellEnd"/>
                      <w:r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>.</w:t>
                      </w:r>
                      <w:r w:rsidR="001101C5" w:rsidRPr="008C6EFC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 </w:t>
                      </w:r>
                    </w:p>
                    <w:p w:rsidR="000F044A" w:rsidRDefault="000F044A" w:rsidP="0079281E">
                      <w:pPr>
                        <w:pStyle w:val="BodyText02"/>
                        <w:spacing w:line="240" w:lineRule="auto"/>
                        <w:rPr>
                          <w:color w:val="713605"/>
                          <w:sz w:val="22"/>
                          <w:szCs w:val="22"/>
                        </w:rPr>
                      </w:pPr>
                    </w:p>
                    <w:p w:rsidR="00564C49" w:rsidRDefault="00EA0CE7" w:rsidP="0079281E">
                      <w:pPr>
                        <w:pStyle w:val="BodyText02"/>
                        <w:spacing w:line="240" w:lineRule="auto"/>
                        <w:rPr>
                          <w:color w:val="713605"/>
                          <w:sz w:val="22"/>
                          <w:szCs w:val="22"/>
                        </w:rPr>
                      </w:pPr>
                      <w:r w:rsidRPr="007A567B">
                        <w:rPr>
                          <w:color w:val="713605"/>
                          <w:sz w:val="22"/>
                          <w:szCs w:val="22"/>
                        </w:rPr>
                        <w:t>Name:</w:t>
                      </w:r>
                      <w:r w:rsidRPr="00FF487B">
                        <w:rPr>
                          <w:color w:val="713605"/>
                          <w:sz w:val="22"/>
                          <w:szCs w:val="22"/>
                        </w:rPr>
                        <w:t xml:space="preserve"> _____________________________</w:t>
                      </w:r>
                    </w:p>
                    <w:p w:rsidR="00EA0CE7" w:rsidRPr="00FF487B" w:rsidRDefault="000F044A" w:rsidP="00564C49">
                      <w:pPr>
                        <w:pStyle w:val="BodyText02"/>
                        <w:rPr>
                          <w:color w:val="713605"/>
                          <w:sz w:val="22"/>
                          <w:szCs w:val="22"/>
                        </w:rPr>
                      </w:pPr>
                      <w:r>
                        <w:rPr>
                          <w:color w:val="713605"/>
                          <w:sz w:val="22"/>
                          <w:szCs w:val="22"/>
                        </w:rPr>
                        <w:t>Address</w:t>
                      </w:r>
                      <w:proofErr w:type="gramStart"/>
                      <w:r>
                        <w:rPr>
                          <w:color w:val="713605"/>
                          <w:sz w:val="22"/>
                          <w:szCs w:val="22"/>
                        </w:rPr>
                        <w:t>:</w:t>
                      </w:r>
                      <w:r w:rsidR="00EA0CE7" w:rsidRPr="00FF487B">
                        <w:rPr>
                          <w:color w:val="713605"/>
                          <w:sz w:val="22"/>
                          <w:szCs w:val="22"/>
                        </w:rPr>
                        <w:t>_</w:t>
                      </w:r>
                      <w:proofErr w:type="gramEnd"/>
                      <w:r w:rsidR="00EA0CE7" w:rsidRPr="00FF487B">
                        <w:rPr>
                          <w:color w:val="713605"/>
                          <w:sz w:val="22"/>
                          <w:szCs w:val="22"/>
                        </w:rPr>
                        <w:t>____________________________________________________________Phone: ____________________________</w:t>
                      </w:r>
                    </w:p>
                    <w:p w:rsidR="007A2583" w:rsidRDefault="00A31EEE" w:rsidP="00EA0CE7">
                      <w:pPr>
                        <w:pStyle w:val="BodyText02"/>
                        <w:jc w:val="left"/>
                        <w:rPr>
                          <w:color w:val="713605"/>
                          <w:sz w:val="22"/>
                          <w:szCs w:val="22"/>
                        </w:rPr>
                      </w:pPr>
                      <w:r>
                        <w:rPr>
                          <w:color w:val="713605"/>
                          <w:sz w:val="22"/>
                          <w:szCs w:val="22"/>
                        </w:rPr>
                        <w:t>Email</w:t>
                      </w:r>
                      <w:proofErr w:type="gramStart"/>
                      <w:r>
                        <w:rPr>
                          <w:color w:val="713605"/>
                          <w:sz w:val="22"/>
                          <w:szCs w:val="22"/>
                        </w:rPr>
                        <w:t>:_</w:t>
                      </w:r>
                      <w:proofErr w:type="gramEnd"/>
                      <w:r>
                        <w:rPr>
                          <w:color w:val="713605"/>
                          <w:sz w:val="22"/>
                          <w:szCs w:val="22"/>
                        </w:rPr>
                        <w:t>_____________</w:t>
                      </w:r>
                      <w:r w:rsidR="00B66522">
                        <w:rPr>
                          <w:color w:val="713605"/>
                          <w:sz w:val="22"/>
                          <w:szCs w:val="22"/>
                        </w:rPr>
                        <w:t>______________</w:t>
                      </w:r>
                      <w:r>
                        <w:rPr>
                          <w:color w:val="713605"/>
                          <w:sz w:val="22"/>
                          <w:szCs w:val="22"/>
                        </w:rPr>
                        <w:t>_</w:t>
                      </w:r>
                    </w:p>
                    <w:p w:rsidR="000F044A" w:rsidRDefault="000F044A" w:rsidP="00EA0CE7">
                      <w:pPr>
                        <w:pStyle w:val="BodyText02"/>
                        <w:jc w:val="left"/>
                        <w:rPr>
                          <w:color w:val="713605"/>
                          <w:sz w:val="22"/>
                          <w:szCs w:val="22"/>
                        </w:rPr>
                      </w:pPr>
                    </w:p>
                    <w:p w:rsidR="008C6EFC" w:rsidRDefault="007A2583" w:rsidP="00EA0CE7">
                      <w:pPr>
                        <w:pStyle w:val="BodyText02"/>
                        <w:jc w:val="left"/>
                        <w:rPr>
                          <w:color w:val="713605"/>
                          <w:sz w:val="22"/>
                          <w:szCs w:val="22"/>
                        </w:rPr>
                      </w:pPr>
                      <w:r>
                        <w:rPr>
                          <w:color w:val="713605"/>
                          <w:sz w:val="22"/>
                          <w:szCs w:val="22"/>
                        </w:rPr>
                        <w:t>______</w:t>
                      </w:r>
                      <w:r w:rsidR="00C865C6">
                        <w:rPr>
                          <w:color w:val="713605"/>
                          <w:sz w:val="22"/>
                          <w:szCs w:val="22"/>
                        </w:rPr>
                        <w:t xml:space="preserve">$300.00 </w:t>
                      </w:r>
                      <w:r w:rsidR="000F044A">
                        <w:rPr>
                          <w:color w:val="713605"/>
                          <w:sz w:val="22"/>
                          <w:szCs w:val="22"/>
                        </w:rPr>
                        <w:t>check</w:t>
                      </w:r>
                      <w:r w:rsidR="00C865C6">
                        <w:rPr>
                          <w:color w:val="713605"/>
                          <w:sz w:val="22"/>
                          <w:szCs w:val="22"/>
                        </w:rPr>
                        <w:t xml:space="preserve"> enclosed or pay </w:t>
                      </w:r>
                      <w:proofErr w:type="gramStart"/>
                      <w:r w:rsidR="00C865C6">
                        <w:rPr>
                          <w:color w:val="713605"/>
                          <w:sz w:val="22"/>
                          <w:szCs w:val="22"/>
                        </w:rPr>
                        <w:t>by</w:t>
                      </w:r>
                      <w:r w:rsidR="000F044A">
                        <w:rPr>
                          <w:color w:val="713605"/>
                          <w:sz w:val="22"/>
                          <w:szCs w:val="22"/>
                        </w:rPr>
                        <w:t xml:space="preserve"> </w:t>
                      </w:r>
                      <w:r w:rsidR="00C865C6">
                        <w:rPr>
                          <w:color w:val="713605"/>
                          <w:sz w:val="22"/>
                          <w:szCs w:val="22"/>
                        </w:rPr>
                        <w:t xml:space="preserve"> </w:t>
                      </w:r>
                      <w:r w:rsidR="008C6EFC">
                        <w:rPr>
                          <w:color w:val="713605"/>
                          <w:sz w:val="22"/>
                          <w:szCs w:val="22"/>
                        </w:rPr>
                        <w:t>_</w:t>
                      </w:r>
                      <w:proofErr w:type="gramEnd"/>
                      <w:r w:rsidR="008C6EFC">
                        <w:rPr>
                          <w:color w:val="713605"/>
                          <w:sz w:val="22"/>
                          <w:szCs w:val="22"/>
                        </w:rPr>
                        <w:t>__________________________________credit card #</w:t>
                      </w:r>
                    </w:p>
                    <w:p w:rsidR="008C6EFC" w:rsidRDefault="008C6EFC" w:rsidP="00EA0CE7">
                      <w:pPr>
                        <w:pStyle w:val="BodyText02"/>
                        <w:jc w:val="left"/>
                        <w:rPr>
                          <w:color w:val="713605"/>
                          <w:sz w:val="22"/>
                          <w:szCs w:val="22"/>
                        </w:rPr>
                      </w:pPr>
                      <w:r>
                        <w:rPr>
                          <w:color w:val="713605"/>
                          <w:sz w:val="22"/>
                          <w:szCs w:val="22"/>
                        </w:rPr>
                        <w:t>_______________</w:t>
                      </w:r>
                      <w:r w:rsidR="000F044A">
                        <w:rPr>
                          <w:color w:val="713605"/>
                          <w:sz w:val="22"/>
                          <w:szCs w:val="22"/>
                        </w:rPr>
                        <w:t xml:space="preserve">        </w:t>
                      </w:r>
                      <w:r>
                        <w:rPr>
                          <w:color w:val="713605"/>
                          <w:sz w:val="22"/>
                          <w:szCs w:val="22"/>
                        </w:rPr>
                        <w:t>_______________ expiration date                      CC code</w:t>
                      </w:r>
                    </w:p>
                    <w:p w:rsidR="000F044A" w:rsidRDefault="000F044A" w:rsidP="00EA0CE7">
                      <w:pPr>
                        <w:pStyle w:val="BodyText02"/>
                        <w:jc w:val="left"/>
                        <w:rPr>
                          <w:color w:val="713605"/>
                          <w:sz w:val="22"/>
                          <w:szCs w:val="22"/>
                        </w:rPr>
                      </w:pPr>
                      <w:r>
                        <w:rPr>
                          <w:color w:val="713605"/>
                          <w:sz w:val="22"/>
                          <w:szCs w:val="22"/>
                        </w:rPr>
                        <w:t xml:space="preserve">__________________________________       </w:t>
                      </w:r>
                      <w:proofErr w:type="gramStart"/>
                      <w:r>
                        <w:rPr>
                          <w:color w:val="713605"/>
                          <w:sz w:val="22"/>
                          <w:szCs w:val="22"/>
                        </w:rPr>
                        <w:t>signature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DD1397"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12FC5DC" wp14:editId="60C667DB">
                <wp:simplePos x="0" y="0"/>
                <wp:positionH relativeFrom="column">
                  <wp:posOffset>-392723</wp:posOffset>
                </wp:positionH>
                <wp:positionV relativeFrom="paragraph">
                  <wp:posOffset>2745252</wp:posOffset>
                </wp:positionV>
                <wp:extent cx="2461260" cy="2552651"/>
                <wp:effectExtent l="0" t="0" r="0" b="63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1260" cy="25526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3498" w:rsidRPr="00CC31CF" w:rsidRDefault="00AD3819" w:rsidP="00CC31CF">
                            <w:pPr>
                              <w:rPr>
                                <w:rFonts w:ascii="Times New Roman" w:hAnsi="Times New Roman"/>
                                <w:b/>
                                <w:bCs/>
                                <w:color w:val="984806" w:themeColor="accent6" w:themeShade="80"/>
                                <w:sz w:val="22"/>
                                <w:szCs w:val="22"/>
                              </w:rPr>
                            </w:pPr>
                            <w:r w:rsidRPr="00CC31CF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All of us only want the best for our family. When it comes to providing the freshest vegetables for your family the R &amp; G Produce, </w:t>
                            </w:r>
                            <w:r w:rsidR="000F044A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Market </w:t>
                            </w:r>
                            <w:r w:rsidRPr="00CC31CF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>CSA is the way to go. Our program</w:t>
                            </w:r>
                            <w:r w:rsidR="008E3498" w:rsidRPr="00CC31CF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 p</w:t>
                            </w:r>
                            <w:r w:rsidR="00296D34" w:rsidRPr="00CC31CF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rovides your </w:t>
                            </w:r>
                            <w:r w:rsidRPr="00CC31CF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family with </w:t>
                            </w:r>
                            <w:r w:rsidR="00B66522" w:rsidRPr="00CC31CF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the finest fresh picked vegetables available. </w:t>
                            </w:r>
                            <w:r w:rsidR="00CC31CF" w:rsidRPr="00CC31CF">
                              <w:rPr>
                                <w:b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C31CF" w:rsidRPr="00CC31CF">
                              <w:rPr>
                                <w:rFonts w:ascii="Times New Roman" w:hAnsi="Times New Roman"/>
                                <w:b/>
                                <w:bCs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By joining our CSA Program you get to know your farmer and the farm where your food </w:t>
                            </w:r>
                            <w:r w:rsidR="00CC31CF">
                              <w:rPr>
                                <w:rFonts w:ascii="Times New Roman" w:hAnsi="Times New Roman"/>
                                <w:b/>
                                <w:bCs/>
                                <w:color w:val="984806" w:themeColor="accent6" w:themeShade="80"/>
                                <w:sz w:val="22"/>
                                <w:szCs w:val="22"/>
                              </w:rPr>
                              <w:t>comes from and</w:t>
                            </w:r>
                            <w:r w:rsidR="00DD1397">
                              <w:rPr>
                                <w:rFonts w:ascii="Times New Roman" w:hAnsi="Times New Roman"/>
                                <w:b/>
                                <w:bCs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 have</w:t>
                            </w:r>
                            <w:r w:rsidR="00CC31CF">
                              <w:rPr>
                                <w:rFonts w:ascii="Times New Roman" w:hAnsi="Times New Roman"/>
                                <w:b/>
                                <w:bCs/>
                                <w:color w:val="984806" w:themeColor="accent6" w:themeShade="80"/>
                                <w:sz w:val="22"/>
                                <w:szCs w:val="22"/>
                              </w:rPr>
                              <w:t xml:space="preserve"> the peace of mind that what you’re feeding your family is healthy. </w:t>
                            </w:r>
                            <w:r w:rsidR="00CC31CF" w:rsidRPr="00CC31CF">
                              <w:rPr>
                                <w:rFonts w:ascii="Times New Roman" w:hAnsi="Times New Roman"/>
                                <w:b/>
                                <w:bCs/>
                                <w:color w:val="984806" w:themeColor="accent6" w:themeShade="80"/>
                                <w:sz w:val="22"/>
                                <w:szCs w:val="22"/>
                              </w:rPr>
                              <w:t>Everything at our market is included in our Farm Market CSA Program. You pick what you want.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33" type="#_x0000_t202" style="position:absolute;margin-left:-30.9pt;margin-top:216.15pt;width:193.8pt;height:201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" filled="f" stroked="f" strokeweight=".5pt">
                <v:textbox>
                  <w:txbxContent>
                    <w:p w:rsidR="008E3498" w:rsidRPr="00CC31CF" w:rsidRDefault="00AD3819" w:rsidP="00CC31CF">
                      <w:pPr>
                        <w:rPr>
                          <w:rFonts w:ascii="Times New Roman" w:hAnsi="Times New Roman"/>
                          <w:b/>
                          <w:bCs/>
                          <w:color w:val="984806" w:themeColor="accent6" w:themeShade="80"/>
                          <w:sz w:val="22"/>
                          <w:szCs w:val="22"/>
                        </w:rPr>
                      </w:pPr>
                      <w:r w:rsidRPr="00CC31CF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All of us only want the best for our family. When it comes to providing the freshest vegetables for your family the R &amp; G Produce, </w:t>
                      </w:r>
                      <w:r w:rsidR="000F044A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Market </w:t>
                      </w:r>
                      <w:r w:rsidRPr="00CC31CF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>CSA is the way to go. Our program</w:t>
                      </w:r>
                      <w:r w:rsidR="008E3498" w:rsidRPr="00CC31CF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 p</w:t>
                      </w:r>
                      <w:r w:rsidR="00296D34" w:rsidRPr="00CC31CF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rovides your </w:t>
                      </w:r>
                      <w:r w:rsidRPr="00CC31CF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family with </w:t>
                      </w:r>
                      <w:r w:rsidR="00B66522" w:rsidRPr="00CC31CF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the finest fresh picked vegetables available. </w:t>
                      </w:r>
                      <w:r w:rsidR="00CC31CF" w:rsidRPr="00CC31CF">
                        <w:rPr>
                          <w:b/>
                          <w:color w:val="984806" w:themeColor="accent6" w:themeShade="80"/>
                          <w:sz w:val="22"/>
                          <w:szCs w:val="22"/>
                        </w:rPr>
                        <w:t xml:space="preserve"> </w:t>
                      </w:r>
                      <w:r w:rsidR="00CC31CF" w:rsidRPr="00CC31CF">
                        <w:rPr>
                          <w:rFonts w:ascii="Times New Roman" w:hAnsi="Times New Roman"/>
                          <w:b/>
                          <w:bCs/>
                          <w:color w:val="984806" w:themeColor="accent6" w:themeShade="80"/>
                          <w:sz w:val="22"/>
                          <w:szCs w:val="22"/>
                        </w:rPr>
                        <w:t>By joining our CSA Program you get to know your farmer and the farm where your</w:t>
                      </w:r>
                      <w:bookmarkStart w:id="1" w:name="_GoBack"/>
                      <w:bookmarkEnd w:id="1"/>
                      <w:r w:rsidR="00CC31CF" w:rsidRPr="00CC31CF">
                        <w:rPr>
                          <w:rFonts w:ascii="Times New Roman" w:hAnsi="Times New Roman"/>
                          <w:b/>
                          <w:bCs/>
                          <w:color w:val="984806" w:themeColor="accent6" w:themeShade="80"/>
                          <w:sz w:val="22"/>
                          <w:szCs w:val="22"/>
                        </w:rPr>
                        <w:t xml:space="preserve"> food </w:t>
                      </w:r>
                      <w:r w:rsidR="00CC31CF">
                        <w:rPr>
                          <w:rFonts w:ascii="Times New Roman" w:hAnsi="Times New Roman"/>
                          <w:b/>
                          <w:bCs/>
                          <w:color w:val="984806" w:themeColor="accent6" w:themeShade="80"/>
                          <w:sz w:val="22"/>
                          <w:szCs w:val="22"/>
                        </w:rPr>
                        <w:t>comes from and</w:t>
                      </w:r>
                      <w:r w:rsidR="00DD1397">
                        <w:rPr>
                          <w:rFonts w:ascii="Times New Roman" w:hAnsi="Times New Roman"/>
                          <w:b/>
                          <w:bCs/>
                          <w:color w:val="984806" w:themeColor="accent6" w:themeShade="80"/>
                          <w:sz w:val="22"/>
                          <w:szCs w:val="22"/>
                        </w:rPr>
                        <w:t xml:space="preserve"> have</w:t>
                      </w:r>
                      <w:r w:rsidR="00CC31CF">
                        <w:rPr>
                          <w:rFonts w:ascii="Times New Roman" w:hAnsi="Times New Roman"/>
                          <w:b/>
                          <w:bCs/>
                          <w:color w:val="984806" w:themeColor="accent6" w:themeShade="80"/>
                          <w:sz w:val="22"/>
                          <w:szCs w:val="22"/>
                        </w:rPr>
                        <w:t xml:space="preserve"> the peace of mind that what you’re feeding your family is healthy. </w:t>
                      </w:r>
                      <w:r w:rsidR="00CC31CF" w:rsidRPr="00CC31CF">
                        <w:rPr>
                          <w:rFonts w:ascii="Times New Roman" w:hAnsi="Times New Roman"/>
                          <w:b/>
                          <w:bCs/>
                          <w:color w:val="984806" w:themeColor="accent6" w:themeShade="80"/>
                          <w:sz w:val="22"/>
                          <w:szCs w:val="22"/>
                        </w:rPr>
                        <w:t>Everything at our market is included in our Farm Market CSA Program. You pick what you want.</w:t>
                      </w:r>
                    </w:p>
                  </w:txbxContent>
                </v:textbox>
              </v:shape>
            </w:pict>
          </mc:Fallback>
        </mc:AlternateContent>
      </w:r>
      <w:r w:rsidR="00FF487B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DFF79FE" wp14:editId="4CF7F8AA">
                <wp:simplePos x="0" y="0"/>
                <wp:positionH relativeFrom="column">
                  <wp:posOffset>5445125</wp:posOffset>
                </wp:positionH>
                <wp:positionV relativeFrom="paragraph">
                  <wp:posOffset>984250</wp:posOffset>
                </wp:positionV>
                <wp:extent cx="2628900" cy="4313555"/>
                <wp:effectExtent l="0" t="0" r="0" b="0"/>
                <wp:wrapNone/>
                <wp:docPr id="3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4313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linkedTxbx id="7" seq="1"/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034" type="#_x0000_t202" style="position:absolute;margin-left:428.75pt;margin-top:77.5pt;width:207pt;height:339.6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" filled="f" stroked="f">
                <v:textbox>
                  <w:txbxContent/>
                </v:textbox>
              </v:shape>
            </w:pict>
          </mc:Fallback>
        </mc:AlternateContent>
      </w:r>
      <w:r w:rsidR="00FF487B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00B611B" wp14:editId="2F99305C">
                <wp:simplePos x="0" y="0"/>
                <wp:positionH relativeFrom="column">
                  <wp:posOffset>-303041</wp:posOffset>
                </wp:positionH>
                <wp:positionV relativeFrom="paragraph">
                  <wp:posOffset>374356</wp:posOffset>
                </wp:positionV>
                <wp:extent cx="2057400" cy="450850"/>
                <wp:effectExtent l="0" t="0" r="0" b="6350"/>
                <wp:wrapNone/>
                <wp:docPr id="6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450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64C49" w:rsidRDefault="006764ED" w:rsidP="00564C49">
                            <w:pPr>
                              <w:pStyle w:val="HEADLINE01"/>
                            </w:pPr>
                            <w:r>
                              <w:t>Freshness at its finest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035" type="#_x0000_t202" style="position:absolute;margin-left:-23.85pt;margin-top:29.5pt;width:162pt;height:35.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frRugIAAME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" filled="f" stroked="f">
                <v:textbox>
                  <w:txbxContent>
                    <w:p w:rsidR="00564C49" w:rsidRDefault="006764ED" w:rsidP="00564C49">
                      <w:pPr>
                        <w:pStyle w:val="HEADLINE01"/>
                      </w:pPr>
                      <w:r>
                        <w:t>Freshness at its finest</w:t>
                      </w:r>
                    </w:p>
                  </w:txbxContent>
                </v:textbox>
              </v:shape>
            </w:pict>
          </mc:Fallback>
        </mc:AlternateContent>
      </w:r>
      <w:r w:rsidR="00AD3819">
        <w:rPr>
          <w:noProof/>
        </w:rPr>
        <w:drawing>
          <wp:anchor distT="0" distB="0" distL="114300" distR="114300" simplePos="0" relativeHeight="251657728" behindDoc="1" locked="0" layoutInCell="1" allowOverlap="1" wp14:anchorId="5A9AE7CF" wp14:editId="03BBE7CA">
            <wp:simplePos x="0" y="0"/>
            <wp:positionH relativeFrom="column">
              <wp:posOffset>-1279525</wp:posOffset>
            </wp:positionH>
            <wp:positionV relativeFrom="paragraph">
              <wp:posOffset>-922020</wp:posOffset>
            </wp:positionV>
            <wp:extent cx="10067290" cy="7773670"/>
            <wp:effectExtent l="0" t="0" r="0" b="0"/>
            <wp:wrapNone/>
            <wp:docPr id="50" name="Picture 50" descr="brochure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brochure_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7290" cy="777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5AC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59AD6006" wp14:editId="6B49B599">
                <wp:simplePos x="0" y="0"/>
                <wp:positionH relativeFrom="column">
                  <wp:posOffset>5184336</wp:posOffset>
                </wp:positionH>
                <wp:positionV relativeFrom="paragraph">
                  <wp:posOffset>375041</wp:posOffset>
                </wp:positionV>
                <wp:extent cx="398145" cy="421005"/>
                <wp:effectExtent l="19050" t="19050" r="20955" b="36195"/>
                <wp:wrapNone/>
                <wp:docPr id="14" name="4-Point Sta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8145" cy="421005"/>
                        </a:xfrm>
                        <a:prstGeom prst="star4">
                          <a:avLst>
                            <a:gd name="adj" fmla="val 23638"/>
                          </a:avLst>
                        </a:prstGeom>
                        <a:solidFill>
                          <a:schemeClr val="accent3">
                            <a:lumMod val="50000"/>
                          </a:schemeClr>
                        </a:solidFill>
                        <a:ln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4-Point Star 14" o:spid="_x0000_s1026" type="#_x0000_t187" style="position:absolute;margin-left:408.2pt;margin-top:29.55pt;width:31.35pt;height:33.1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" adj="5694" fillcolor="#4e6128 [1606]" strokecolor="#4e6128 [1606]" strokeweight="2pt"/>
            </w:pict>
          </mc:Fallback>
        </mc:AlternateContent>
      </w:r>
      <w:r w:rsidR="004F65AC"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5C88C3F" wp14:editId="79B90275">
                <wp:simplePos x="0" y="0"/>
                <wp:positionH relativeFrom="column">
                  <wp:posOffset>2842260</wp:posOffset>
                </wp:positionH>
                <wp:positionV relativeFrom="paragraph">
                  <wp:posOffset>433705</wp:posOffset>
                </wp:positionV>
                <wp:extent cx="5386705" cy="406400"/>
                <wp:effectExtent l="0" t="0" r="0" b="0"/>
                <wp:wrapNone/>
                <wp:docPr id="7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86705" cy="40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64C49" w:rsidRPr="00564C49" w:rsidRDefault="00AB65C3" w:rsidP="004F65AC">
                            <w:pPr>
                              <w:pStyle w:val="PLACEHEADLINE01"/>
                              <w:jc w:val="left"/>
                            </w:pPr>
                            <w:r>
                              <w:t xml:space="preserve">R &amp; G Produce LLC </w:t>
                            </w:r>
                            <w:r w:rsidR="004F65AC">
                              <w:t xml:space="preserve"> </w:t>
                            </w:r>
                            <w:r w:rsidR="004F65AC">
                              <w:tab/>
                            </w:r>
                            <w:r w:rsidR="004F65AC">
                              <w:tab/>
                            </w:r>
                            <w:r w:rsidR="004F65AC">
                              <w:tab/>
                            </w:r>
                            <w:r w:rsidR="004F65AC">
                              <w:tab/>
                              <w:t>CSA APPLICTION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" o:spid="_x0000_s1036" type="#_x0000_t202" style="position:absolute;margin-left:223.8pt;margin-top:34.15pt;width:424.15pt;height:32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" filled="f" stroked="f">
                <v:textbox>
                  <w:txbxContent>
                    <w:p w:rsidR="00564C49" w:rsidRPr="00564C49" w:rsidRDefault="00AB65C3" w:rsidP="004F65AC">
                      <w:pPr>
                        <w:pStyle w:val="PLACEHEADLINE01"/>
                        <w:jc w:val="left"/>
                      </w:pPr>
                      <w:r>
                        <w:t xml:space="preserve">R &amp; G Produce LLC </w:t>
                      </w:r>
                      <w:r w:rsidR="004F65AC">
                        <w:t xml:space="preserve"> </w:t>
                      </w:r>
                      <w:r w:rsidR="004F65AC">
                        <w:tab/>
                      </w:r>
                      <w:r w:rsidR="004F65AC">
                        <w:tab/>
                      </w:r>
                      <w:r w:rsidR="004F65AC">
                        <w:tab/>
                      </w:r>
                      <w:r w:rsidR="004F65AC">
                        <w:tab/>
                        <w:t>CSA APPLICTION</w:t>
                      </w:r>
                    </w:p>
                  </w:txbxContent>
                </v:textbox>
              </v:shape>
            </w:pict>
          </mc:Fallback>
        </mc:AlternateContent>
      </w:r>
      <w:r w:rsidR="00AB65C3"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2136B6FA" wp14:editId="4B165E79">
                <wp:simplePos x="0" y="0"/>
                <wp:positionH relativeFrom="column">
                  <wp:posOffset>-291465</wp:posOffset>
                </wp:positionH>
                <wp:positionV relativeFrom="paragraph">
                  <wp:posOffset>4688840</wp:posOffset>
                </wp:positionV>
                <wp:extent cx="2514600" cy="342900"/>
                <wp:effectExtent l="3810" t="2540" r="0" b="0"/>
                <wp:wrapNone/>
                <wp:docPr id="5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64C49" w:rsidRPr="003F1846" w:rsidRDefault="00564C49" w:rsidP="00564C49">
                            <w:pPr>
                              <w:pStyle w:val="captionhere01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037" type="#_x0000_t202" style="position:absolute;margin-left:-22.95pt;margin-top:369.2pt;width:198pt;height:27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dCfuAIAAMI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" filled="f" stroked="f">
                <v:textbox>
                  <w:txbxContent>
                    <w:p w:rsidR="00564C49" w:rsidRPr="003F1846" w:rsidRDefault="00564C49" w:rsidP="00564C49">
                      <w:pPr>
                        <w:pStyle w:val="captionhere01"/>
                        <w:rPr>
                          <w:b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B65C3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34333700" wp14:editId="2BD1DC2F">
                <wp:simplePos x="0" y="0"/>
                <wp:positionH relativeFrom="column">
                  <wp:posOffset>-291465</wp:posOffset>
                </wp:positionH>
                <wp:positionV relativeFrom="paragraph">
                  <wp:posOffset>5717540</wp:posOffset>
                </wp:positionV>
                <wp:extent cx="6172200" cy="685800"/>
                <wp:effectExtent l="3810" t="2540" r="0" b="0"/>
                <wp:wrapNone/>
                <wp:docPr id="4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64C49" w:rsidRPr="003F1846" w:rsidRDefault="003F1846" w:rsidP="00564C49">
                            <w:pPr>
                              <w:pStyle w:val="quotehere02"/>
                              <w:rPr>
                                <w:sz w:val="28"/>
                                <w:szCs w:val="28"/>
                              </w:rPr>
                            </w:pPr>
                            <w:r w:rsidRPr="003F1846">
                              <w:rPr>
                                <w:sz w:val="28"/>
                                <w:szCs w:val="28"/>
                              </w:rPr>
                              <w:t>R &amp; G Produce, LLC, locally grown produce, fresh from our farm to your table.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038" type="#_x0000_t202" style="position:absolute;margin-left:-22.95pt;margin-top:450.2pt;width:486pt;height:54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" filled="f" stroked="f">
                <v:textbox>
                  <w:txbxContent>
                    <w:p w:rsidR="00564C49" w:rsidRPr="003F1846" w:rsidRDefault="003F1846" w:rsidP="00564C49">
                      <w:pPr>
                        <w:pStyle w:val="quotehere02"/>
                        <w:rPr>
                          <w:sz w:val="28"/>
                          <w:szCs w:val="28"/>
                        </w:rPr>
                      </w:pPr>
                      <w:r w:rsidRPr="003F1846">
                        <w:rPr>
                          <w:sz w:val="28"/>
                          <w:szCs w:val="28"/>
                        </w:rPr>
                        <w:t>R &amp; G Produce, LLC, locally grown produce, fresh from our farm to your table.</w:t>
                      </w:r>
                    </w:p>
                  </w:txbxContent>
                </v:textbox>
              </v:shape>
            </w:pict>
          </mc:Fallback>
        </mc:AlternateContent>
      </w:r>
      <w:r w:rsidR="00AB65C3"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37151F7" wp14:editId="0D6252E4">
                <wp:simplePos x="0" y="0"/>
                <wp:positionH relativeFrom="column">
                  <wp:posOffset>-291465</wp:posOffset>
                </wp:positionH>
                <wp:positionV relativeFrom="paragraph">
                  <wp:posOffset>1145540</wp:posOffset>
                </wp:positionV>
                <wp:extent cx="2541270" cy="3350260"/>
                <wp:effectExtent l="3810" t="2540" r="0" b="0"/>
                <wp:wrapNone/>
                <wp:docPr id="2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1270" cy="3350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64C49" w:rsidRDefault="00AB65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1A9036" wp14:editId="241B4834">
                                  <wp:extent cx="2356626" cy="1500554"/>
                                  <wp:effectExtent l="0" t="0" r="5715" b="4445"/>
                                  <wp:docPr id="28" name="Picture 28" descr="C:\Users\R &amp; G\Desktop\Linda files\farm pics\IMG_03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C:\Users\R &amp; G\Desktop\Linda files\farm pics\IMG_03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6485" cy="15004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" o:spid="_x0000_s1039" type="#_x0000_t202" style="position:absolute;margin-left:-22.95pt;margin-top:90.2pt;width:200.1pt;height:263.8pt;z-index:2516597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" filled="f" stroked="f">
                <v:textbox style="mso-fit-shape-to-text:t">
                  <w:txbxContent>
                    <w:p w:rsidR="00564C49" w:rsidRDefault="00AB65C3">
                      <w:r>
                        <w:rPr>
                          <w:noProof/>
                        </w:rPr>
                        <w:drawing>
                          <wp:inline distT="0" distB="0" distL="0" distR="0" wp14:anchorId="661A9036" wp14:editId="241B4834">
                            <wp:extent cx="2356626" cy="1500554"/>
                            <wp:effectExtent l="0" t="0" r="5715" b="4445"/>
                            <wp:docPr id="28" name="Picture 28" descr="C:\Users\R &amp; G\Desktop\Linda files\farm pics\IMG_03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C:\Users\R &amp; G\Desktop\Linda files\farm pics\IMG_03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56485" cy="15004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564C49" w:rsidSect="009F4682">
      <w:pgSz w:w="15840" w:h="12240" w:orient="landscape" w:code="1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102111"/>
    <w:multiLevelType w:val="hybridMultilevel"/>
    <w:tmpl w:val="88C6BF5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3EC01E88"/>
    <w:multiLevelType w:val="hybridMultilevel"/>
    <w:tmpl w:val="F5B83D8E"/>
    <w:lvl w:ilvl="0" w:tplc="D1600F76">
      <w:start w:val="1"/>
      <w:numFmt w:val="bullet"/>
      <w:lvlText w:val=""/>
      <w:lvlJc w:val="left"/>
      <w:pPr>
        <w:ind w:left="2825" w:hanging="360"/>
      </w:pPr>
      <w:rPr>
        <w:rFonts w:ascii="Wingdings 2" w:hAnsi="Wingdings 2" w:hint="default"/>
        <w:b/>
        <w:i w:val="0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1600F76">
      <w:start w:val="1"/>
      <w:numFmt w:val="bullet"/>
      <w:lvlText w:val=""/>
      <w:lvlJc w:val="left"/>
      <w:pPr>
        <w:ind w:left="2160" w:hanging="360"/>
      </w:pPr>
      <w:rPr>
        <w:rFonts w:ascii="Wingdings 2" w:hAnsi="Wingdings 2" w:hint="default"/>
        <w:b/>
        <w:i w:val="0"/>
        <w:sz w:val="24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0294A18"/>
    <w:multiLevelType w:val="hybridMultilevel"/>
    <w:tmpl w:val="6AB4EE44"/>
    <w:lvl w:ilvl="0" w:tplc="04090003">
      <w:start w:val="1"/>
      <w:numFmt w:val="bullet"/>
      <w:lvlText w:val="o"/>
      <w:lvlJc w:val="left"/>
      <w:pPr>
        <w:ind w:left="2105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8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65" w:hanging="360"/>
      </w:pPr>
      <w:rPr>
        <w:rFonts w:ascii="Wingdings" w:hAnsi="Wingdings" w:hint="default"/>
      </w:rPr>
    </w:lvl>
  </w:abstractNum>
  <w:abstractNum w:abstractNumId="3">
    <w:nsid w:val="65997A4C"/>
    <w:multiLevelType w:val="hybridMultilevel"/>
    <w:tmpl w:val="25E40232"/>
    <w:lvl w:ilvl="0" w:tplc="D1600F76">
      <w:start w:val="1"/>
      <w:numFmt w:val="bullet"/>
      <w:lvlText w:val=""/>
      <w:lvlJc w:val="left"/>
      <w:pPr>
        <w:ind w:left="720" w:hanging="360"/>
      </w:pPr>
      <w:rPr>
        <w:rFonts w:ascii="Wingdings 2" w:hAnsi="Wingdings 2" w:hint="default"/>
        <w:b/>
        <w:i w:val="0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6755CF5"/>
    <w:multiLevelType w:val="hybridMultilevel"/>
    <w:tmpl w:val="BB0E7AA0"/>
    <w:lvl w:ilvl="0" w:tplc="D1600F76">
      <w:start w:val="1"/>
      <w:numFmt w:val="bullet"/>
      <w:lvlText w:val=""/>
      <w:lvlJc w:val="left"/>
      <w:pPr>
        <w:ind w:left="2520" w:hanging="360"/>
      </w:pPr>
      <w:rPr>
        <w:rFonts w:ascii="Wingdings 2" w:hAnsi="Wingdings 2" w:hint="default"/>
        <w:b/>
        <w:i w:val="0"/>
        <w:sz w:val="24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5"/>
  <w:embedSystemFonts/>
  <w:proofState w:spelling="clean" w:grammar="clean"/>
  <w:attachedTemplate r:id="rId1"/>
  <w:stylePaneFormatFilter w:val="0701" w:allStyles="1" w:customStyles="0" w:latentStyles="0" w:stylesInUse="0" w:headingStyles="0" w:numberingStyles="0" w:tableStyles="0" w:directFormattingOnRuns="1" w:directFormattingOnParagraphs="1" w:directFormattingOnNumbering="1" w:directFormattingOnTables="0" w:clearFormatting="0" w:top3HeadingStyles="0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45DB"/>
    <w:rsid w:val="00010603"/>
    <w:rsid w:val="00022A0C"/>
    <w:rsid w:val="00034685"/>
    <w:rsid w:val="00062B7D"/>
    <w:rsid w:val="00064AC9"/>
    <w:rsid w:val="000C0B4C"/>
    <w:rsid w:val="000C644F"/>
    <w:rsid w:val="000F044A"/>
    <w:rsid w:val="001101C5"/>
    <w:rsid w:val="00122268"/>
    <w:rsid w:val="002069D9"/>
    <w:rsid w:val="00285C30"/>
    <w:rsid w:val="00296D34"/>
    <w:rsid w:val="002A02CD"/>
    <w:rsid w:val="00304DE5"/>
    <w:rsid w:val="00352B4D"/>
    <w:rsid w:val="003D464A"/>
    <w:rsid w:val="003E44B1"/>
    <w:rsid w:val="003F1846"/>
    <w:rsid w:val="004820CE"/>
    <w:rsid w:val="004F65AC"/>
    <w:rsid w:val="00564C49"/>
    <w:rsid w:val="0065194A"/>
    <w:rsid w:val="006764ED"/>
    <w:rsid w:val="007701E6"/>
    <w:rsid w:val="0079281E"/>
    <w:rsid w:val="007A2583"/>
    <w:rsid w:val="007A567B"/>
    <w:rsid w:val="007C3DFA"/>
    <w:rsid w:val="007F26E6"/>
    <w:rsid w:val="0083025E"/>
    <w:rsid w:val="008C6EFC"/>
    <w:rsid w:val="008E3498"/>
    <w:rsid w:val="008F2239"/>
    <w:rsid w:val="009251D7"/>
    <w:rsid w:val="009624EF"/>
    <w:rsid w:val="00985783"/>
    <w:rsid w:val="009F4682"/>
    <w:rsid w:val="00A31EEE"/>
    <w:rsid w:val="00A34AD0"/>
    <w:rsid w:val="00AB65C3"/>
    <w:rsid w:val="00AD3819"/>
    <w:rsid w:val="00B075B1"/>
    <w:rsid w:val="00B445DB"/>
    <w:rsid w:val="00B64E46"/>
    <w:rsid w:val="00B66522"/>
    <w:rsid w:val="00B75E19"/>
    <w:rsid w:val="00B76336"/>
    <w:rsid w:val="00BA5E81"/>
    <w:rsid w:val="00C359AA"/>
    <w:rsid w:val="00C7609E"/>
    <w:rsid w:val="00C865C6"/>
    <w:rsid w:val="00CC31CF"/>
    <w:rsid w:val="00CD1B7C"/>
    <w:rsid w:val="00D405B3"/>
    <w:rsid w:val="00DD1397"/>
    <w:rsid w:val="00DD240D"/>
    <w:rsid w:val="00E4755F"/>
    <w:rsid w:val="00E8405D"/>
    <w:rsid w:val="00EA0CE7"/>
    <w:rsid w:val="00EE38E7"/>
    <w:rsid w:val="00EE53DB"/>
    <w:rsid w:val="00F25965"/>
    <w:rsid w:val="00FD5128"/>
    <w:rsid w:val="00FF48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oNotEmbedSmartTags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" w:eastAsia="Times" w:hAnsi="Times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64C49"/>
    <w:rPr>
      <w:sz w:val="24"/>
    </w:rPr>
  </w:style>
  <w:style w:type="paragraph" w:styleId="Heading1">
    <w:name w:val="heading 1"/>
    <w:basedOn w:val="Normal"/>
    <w:next w:val="Normal"/>
    <w:link w:val="Heading1Char"/>
    <w:qFormat/>
    <w:pPr>
      <w:keepNext/>
      <w:jc w:val="center"/>
      <w:outlineLvl w:val="0"/>
    </w:pPr>
    <w:rPr>
      <w:b/>
      <w:color w:val="411D0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rPr>
      <w:color w:val="411D0E"/>
      <w:sz w:val="20"/>
    </w:rPr>
  </w:style>
  <w:style w:type="paragraph" w:styleId="BodyText2">
    <w:name w:val="Body Text 2"/>
    <w:basedOn w:val="Normal"/>
    <w:link w:val="BodyText2Char"/>
    <w:pPr>
      <w:spacing w:line="360" w:lineRule="auto"/>
      <w:jc w:val="center"/>
    </w:pPr>
    <w:rPr>
      <w:b/>
      <w:color w:val="411D0E"/>
      <w:sz w:val="28"/>
    </w:rPr>
  </w:style>
  <w:style w:type="paragraph" w:styleId="BodyText3">
    <w:name w:val="Body Text 3"/>
    <w:basedOn w:val="Normal"/>
    <w:link w:val="BodyText3Char"/>
    <w:rPr>
      <w:color w:val="411D0E"/>
      <w:sz w:val="22"/>
    </w:rPr>
  </w:style>
  <w:style w:type="paragraph" w:customStyle="1" w:styleId="PLACEHEADLINE01">
    <w:name w:val="PLACE HEADLINE 01"/>
    <w:basedOn w:val="BodyText2"/>
    <w:link w:val="PLACEHEADLINE01Char"/>
    <w:qFormat/>
    <w:rsid w:val="00D405B3"/>
    <w:pPr>
      <w:spacing w:line="288" w:lineRule="auto"/>
    </w:pPr>
    <w:rPr>
      <w:rFonts w:ascii="Times New Roman" w:hAnsi="Times New Roman"/>
      <w:color w:val="5D2E29"/>
    </w:rPr>
  </w:style>
  <w:style w:type="paragraph" w:customStyle="1" w:styleId="quotehere01">
    <w:name w:val="quote here 01"/>
    <w:basedOn w:val="Normal"/>
    <w:link w:val="quotehere01Char"/>
    <w:qFormat/>
    <w:rsid w:val="00D405B3"/>
    <w:pPr>
      <w:spacing w:line="288" w:lineRule="auto"/>
      <w:jc w:val="center"/>
    </w:pPr>
    <w:rPr>
      <w:rFonts w:ascii="Times New Roman" w:hAnsi="Times New Roman"/>
      <w:color w:val="5D2E29"/>
      <w:sz w:val="20"/>
    </w:rPr>
  </w:style>
  <w:style w:type="character" w:customStyle="1" w:styleId="BodyText2Char">
    <w:name w:val="Body Text 2 Char"/>
    <w:basedOn w:val="DefaultParagraphFont"/>
    <w:link w:val="BodyText2"/>
    <w:rsid w:val="00564C49"/>
    <w:rPr>
      <w:b/>
      <w:color w:val="411D0E"/>
      <w:sz w:val="28"/>
    </w:rPr>
  </w:style>
  <w:style w:type="character" w:customStyle="1" w:styleId="PLACEHEADLINE01Char">
    <w:name w:val="PLACE HEADLINE 01 Char"/>
    <w:basedOn w:val="BodyText2Char"/>
    <w:link w:val="PLACEHEADLINE01"/>
    <w:rsid w:val="00D405B3"/>
    <w:rPr>
      <w:rFonts w:ascii="Times New Roman" w:hAnsi="Times New Roman"/>
      <w:b/>
      <w:color w:val="5D2E29"/>
      <w:sz w:val="28"/>
    </w:rPr>
  </w:style>
  <w:style w:type="paragraph" w:customStyle="1" w:styleId="PlaceLogo">
    <w:name w:val="Place Logo"/>
    <w:basedOn w:val="Normal"/>
    <w:link w:val="PlaceLogoChar"/>
    <w:qFormat/>
    <w:rsid w:val="00D405B3"/>
    <w:pPr>
      <w:jc w:val="center"/>
    </w:pPr>
    <w:rPr>
      <w:rFonts w:ascii="Times New Roman" w:hAnsi="Times New Roman"/>
      <w:b/>
      <w:color w:val="5D2E29"/>
    </w:rPr>
  </w:style>
  <w:style w:type="character" w:customStyle="1" w:styleId="quotehere01Char">
    <w:name w:val="quote here 01 Char"/>
    <w:basedOn w:val="DefaultParagraphFont"/>
    <w:link w:val="quotehere01"/>
    <w:rsid w:val="00D405B3"/>
    <w:rPr>
      <w:rFonts w:ascii="Times New Roman" w:hAnsi="Times New Roman"/>
      <w:color w:val="5D2E29"/>
    </w:rPr>
  </w:style>
  <w:style w:type="paragraph" w:customStyle="1" w:styleId="Address01">
    <w:name w:val="Address 01"/>
    <w:basedOn w:val="Normal"/>
    <w:link w:val="Address01Char"/>
    <w:qFormat/>
    <w:rsid w:val="00D405B3"/>
    <w:pPr>
      <w:spacing w:line="288" w:lineRule="auto"/>
      <w:jc w:val="center"/>
    </w:pPr>
    <w:rPr>
      <w:rFonts w:ascii="Times New Roman" w:hAnsi="Times New Roman"/>
      <w:color w:val="5D2E29"/>
    </w:rPr>
  </w:style>
  <w:style w:type="character" w:customStyle="1" w:styleId="PlaceLogoChar">
    <w:name w:val="Place Logo Char"/>
    <w:basedOn w:val="DefaultParagraphFont"/>
    <w:link w:val="PlaceLogo"/>
    <w:rsid w:val="00D405B3"/>
    <w:rPr>
      <w:rFonts w:ascii="Times New Roman" w:hAnsi="Times New Roman"/>
      <w:b/>
      <w:color w:val="5D2E29"/>
      <w:sz w:val="24"/>
    </w:rPr>
  </w:style>
  <w:style w:type="paragraph" w:customStyle="1" w:styleId="SUBHEAD01">
    <w:name w:val="SUBHEAD 01"/>
    <w:basedOn w:val="Heading1"/>
    <w:link w:val="SUBHEAD01Char"/>
    <w:qFormat/>
    <w:rsid w:val="00D405B3"/>
    <w:rPr>
      <w:rFonts w:ascii="Times New Roman" w:hAnsi="Times New Roman"/>
      <w:color w:val="5D2E29"/>
    </w:rPr>
  </w:style>
  <w:style w:type="character" w:customStyle="1" w:styleId="Address01Char">
    <w:name w:val="Address 01 Char"/>
    <w:basedOn w:val="DefaultParagraphFont"/>
    <w:link w:val="Address01"/>
    <w:rsid w:val="00D405B3"/>
    <w:rPr>
      <w:rFonts w:ascii="Times New Roman" w:hAnsi="Times New Roman"/>
      <w:color w:val="5D2E29"/>
      <w:sz w:val="24"/>
    </w:rPr>
  </w:style>
  <w:style w:type="paragraph" w:customStyle="1" w:styleId="BodyText01">
    <w:name w:val="Body Text 01"/>
    <w:basedOn w:val="BodyText3"/>
    <w:link w:val="BodyText01Char"/>
    <w:qFormat/>
    <w:rsid w:val="00CD1B7C"/>
    <w:pPr>
      <w:spacing w:after="240" w:line="288" w:lineRule="auto"/>
      <w:jc w:val="both"/>
    </w:pPr>
    <w:rPr>
      <w:rFonts w:ascii="Times New Roman" w:hAnsi="Times New Roman"/>
      <w:color w:val="5D2E29"/>
    </w:rPr>
  </w:style>
  <w:style w:type="character" w:customStyle="1" w:styleId="Heading1Char">
    <w:name w:val="Heading 1 Char"/>
    <w:basedOn w:val="DefaultParagraphFont"/>
    <w:link w:val="Heading1"/>
    <w:rsid w:val="00564C49"/>
    <w:rPr>
      <w:b/>
      <w:color w:val="411D0E"/>
      <w:sz w:val="24"/>
    </w:rPr>
  </w:style>
  <w:style w:type="character" w:customStyle="1" w:styleId="SUBHEAD01Char">
    <w:name w:val="SUBHEAD 01 Char"/>
    <w:basedOn w:val="Heading1Char"/>
    <w:link w:val="SUBHEAD01"/>
    <w:rsid w:val="00564C49"/>
    <w:rPr>
      <w:b/>
      <w:color w:val="411D0E"/>
      <w:sz w:val="24"/>
    </w:rPr>
  </w:style>
  <w:style w:type="paragraph" w:customStyle="1" w:styleId="website">
    <w:name w:val="website"/>
    <w:basedOn w:val="Normal"/>
    <w:link w:val="websiteChar"/>
    <w:qFormat/>
    <w:rsid w:val="00D405B3"/>
    <w:pPr>
      <w:jc w:val="center"/>
    </w:pPr>
    <w:rPr>
      <w:rFonts w:ascii="Times New Roman" w:hAnsi="Times New Roman"/>
      <w:b/>
      <w:color w:val="411D0E"/>
      <w:sz w:val="20"/>
    </w:rPr>
  </w:style>
  <w:style w:type="character" w:customStyle="1" w:styleId="BodyText3Char">
    <w:name w:val="Body Text 3 Char"/>
    <w:basedOn w:val="DefaultParagraphFont"/>
    <w:link w:val="BodyText3"/>
    <w:rsid w:val="00564C49"/>
    <w:rPr>
      <w:color w:val="411D0E"/>
      <w:sz w:val="22"/>
    </w:rPr>
  </w:style>
  <w:style w:type="character" w:customStyle="1" w:styleId="BodyText01Char">
    <w:name w:val="Body Text 01 Char"/>
    <w:basedOn w:val="BodyText3Char"/>
    <w:link w:val="BodyText01"/>
    <w:rsid w:val="00564C49"/>
    <w:rPr>
      <w:color w:val="411D0E"/>
      <w:sz w:val="22"/>
    </w:rPr>
  </w:style>
  <w:style w:type="paragraph" w:customStyle="1" w:styleId="HEADLINE01">
    <w:name w:val="HEADLINE 01"/>
    <w:basedOn w:val="Normal"/>
    <w:link w:val="HEADLINE01Char"/>
    <w:qFormat/>
    <w:rsid w:val="00D405B3"/>
    <w:pPr>
      <w:jc w:val="center"/>
    </w:pPr>
    <w:rPr>
      <w:rFonts w:ascii="Times New Roman" w:hAnsi="Times New Roman"/>
      <w:b/>
      <w:color w:val="5D2E29"/>
      <w:sz w:val="32"/>
    </w:rPr>
  </w:style>
  <w:style w:type="character" w:customStyle="1" w:styleId="websiteChar">
    <w:name w:val="website Char"/>
    <w:basedOn w:val="DefaultParagraphFont"/>
    <w:link w:val="website"/>
    <w:rsid w:val="00D405B3"/>
    <w:rPr>
      <w:rFonts w:ascii="Times New Roman" w:hAnsi="Times New Roman"/>
      <w:b/>
      <w:color w:val="411D0E"/>
    </w:rPr>
  </w:style>
  <w:style w:type="paragraph" w:customStyle="1" w:styleId="BodyText02">
    <w:name w:val="Body Text 02"/>
    <w:basedOn w:val="BodyText3"/>
    <w:link w:val="BodyText02Char"/>
    <w:qFormat/>
    <w:rsid w:val="00CD1B7C"/>
    <w:pPr>
      <w:spacing w:after="240" w:line="360" w:lineRule="auto"/>
      <w:jc w:val="both"/>
    </w:pPr>
    <w:rPr>
      <w:rFonts w:ascii="Times New Roman" w:hAnsi="Times New Roman"/>
      <w:color w:val="5D2E29"/>
      <w:sz w:val="20"/>
    </w:rPr>
  </w:style>
  <w:style w:type="character" w:customStyle="1" w:styleId="HEADLINE01Char">
    <w:name w:val="HEADLINE 01 Char"/>
    <w:basedOn w:val="DefaultParagraphFont"/>
    <w:link w:val="HEADLINE01"/>
    <w:rsid w:val="00D405B3"/>
    <w:rPr>
      <w:rFonts w:ascii="Times New Roman" w:hAnsi="Times New Roman"/>
      <w:b/>
      <w:color w:val="5D2E29"/>
      <w:sz w:val="32"/>
    </w:rPr>
  </w:style>
  <w:style w:type="paragraph" w:customStyle="1" w:styleId="captionhere01">
    <w:name w:val="caption here 01"/>
    <w:basedOn w:val="Normal"/>
    <w:link w:val="captionhere01Char"/>
    <w:qFormat/>
    <w:rsid w:val="00D405B3"/>
    <w:pPr>
      <w:spacing w:line="360" w:lineRule="auto"/>
    </w:pPr>
    <w:rPr>
      <w:rFonts w:ascii="Times New Roman" w:hAnsi="Times New Roman"/>
      <w:i/>
      <w:color w:val="5D2E29"/>
      <w:sz w:val="18"/>
    </w:rPr>
  </w:style>
  <w:style w:type="character" w:customStyle="1" w:styleId="BodyText02Char">
    <w:name w:val="Body Text 02 Char"/>
    <w:basedOn w:val="BodyText3Char"/>
    <w:link w:val="BodyText02"/>
    <w:rsid w:val="00CD1B7C"/>
    <w:rPr>
      <w:rFonts w:ascii="Times New Roman" w:hAnsi="Times New Roman"/>
      <w:color w:val="5D2E29"/>
      <w:sz w:val="22"/>
    </w:rPr>
  </w:style>
  <w:style w:type="paragraph" w:customStyle="1" w:styleId="quotehere02">
    <w:name w:val="quote here 02"/>
    <w:basedOn w:val="Normal"/>
    <w:link w:val="quotehere02Char"/>
    <w:qFormat/>
    <w:rsid w:val="00D405B3"/>
    <w:pPr>
      <w:spacing w:line="360" w:lineRule="auto"/>
    </w:pPr>
    <w:rPr>
      <w:rFonts w:ascii="Times New Roman" w:hAnsi="Times New Roman"/>
      <w:b/>
      <w:i/>
      <w:color w:val="411D0E"/>
    </w:rPr>
  </w:style>
  <w:style w:type="character" w:customStyle="1" w:styleId="captionhere01Char">
    <w:name w:val="caption here 01 Char"/>
    <w:basedOn w:val="DefaultParagraphFont"/>
    <w:link w:val="captionhere01"/>
    <w:rsid w:val="00D405B3"/>
    <w:rPr>
      <w:rFonts w:ascii="Times New Roman" w:hAnsi="Times New Roman"/>
      <w:i/>
      <w:color w:val="5D2E29"/>
      <w:sz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D464A"/>
    <w:rPr>
      <w:rFonts w:ascii="Tahoma" w:hAnsi="Tahoma" w:cs="Tahoma"/>
      <w:sz w:val="16"/>
      <w:szCs w:val="16"/>
    </w:rPr>
  </w:style>
  <w:style w:type="character" w:customStyle="1" w:styleId="quotehere02Char">
    <w:name w:val="quote here 02 Char"/>
    <w:basedOn w:val="DefaultParagraphFont"/>
    <w:link w:val="quotehere02"/>
    <w:rsid w:val="00D405B3"/>
    <w:rPr>
      <w:rFonts w:ascii="Times New Roman" w:hAnsi="Times New Roman"/>
      <w:b/>
      <w:i/>
      <w:color w:val="411D0E"/>
      <w:sz w:val="2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464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4755F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CC31CF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" w:eastAsia="Times" w:hAnsi="Times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64C49"/>
    <w:rPr>
      <w:sz w:val="24"/>
    </w:rPr>
  </w:style>
  <w:style w:type="paragraph" w:styleId="Heading1">
    <w:name w:val="heading 1"/>
    <w:basedOn w:val="Normal"/>
    <w:next w:val="Normal"/>
    <w:link w:val="Heading1Char"/>
    <w:qFormat/>
    <w:pPr>
      <w:keepNext/>
      <w:jc w:val="center"/>
      <w:outlineLvl w:val="0"/>
    </w:pPr>
    <w:rPr>
      <w:b/>
      <w:color w:val="411D0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rPr>
      <w:color w:val="411D0E"/>
      <w:sz w:val="20"/>
    </w:rPr>
  </w:style>
  <w:style w:type="paragraph" w:styleId="BodyText2">
    <w:name w:val="Body Text 2"/>
    <w:basedOn w:val="Normal"/>
    <w:link w:val="BodyText2Char"/>
    <w:pPr>
      <w:spacing w:line="360" w:lineRule="auto"/>
      <w:jc w:val="center"/>
    </w:pPr>
    <w:rPr>
      <w:b/>
      <w:color w:val="411D0E"/>
      <w:sz w:val="28"/>
    </w:rPr>
  </w:style>
  <w:style w:type="paragraph" w:styleId="BodyText3">
    <w:name w:val="Body Text 3"/>
    <w:basedOn w:val="Normal"/>
    <w:link w:val="BodyText3Char"/>
    <w:rPr>
      <w:color w:val="411D0E"/>
      <w:sz w:val="22"/>
    </w:rPr>
  </w:style>
  <w:style w:type="paragraph" w:customStyle="1" w:styleId="PLACEHEADLINE01">
    <w:name w:val="PLACE HEADLINE 01"/>
    <w:basedOn w:val="BodyText2"/>
    <w:link w:val="PLACEHEADLINE01Char"/>
    <w:qFormat/>
    <w:rsid w:val="00D405B3"/>
    <w:pPr>
      <w:spacing w:line="288" w:lineRule="auto"/>
    </w:pPr>
    <w:rPr>
      <w:rFonts w:ascii="Times New Roman" w:hAnsi="Times New Roman"/>
      <w:color w:val="5D2E29"/>
    </w:rPr>
  </w:style>
  <w:style w:type="paragraph" w:customStyle="1" w:styleId="quotehere01">
    <w:name w:val="quote here 01"/>
    <w:basedOn w:val="Normal"/>
    <w:link w:val="quotehere01Char"/>
    <w:qFormat/>
    <w:rsid w:val="00D405B3"/>
    <w:pPr>
      <w:spacing w:line="288" w:lineRule="auto"/>
      <w:jc w:val="center"/>
    </w:pPr>
    <w:rPr>
      <w:rFonts w:ascii="Times New Roman" w:hAnsi="Times New Roman"/>
      <w:color w:val="5D2E29"/>
      <w:sz w:val="20"/>
    </w:rPr>
  </w:style>
  <w:style w:type="character" w:customStyle="1" w:styleId="BodyText2Char">
    <w:name w:val="Body Text 2 Char"/>
    <w:basedOn w:val="DefaultParagraphFont"/>
    <w:link w:val="BodyText2"/>
    <w:rsid w:val="00564C49"/>
    <w:rPr>
      <w:b/>
      <w:color w:val="411D0E"/>
      <w:sz w:val="28"/>
    </w:rPr>
  </w:style>
  <w:style w:type="character" w:customStyle="1" w:styleId="PLACEHEADLINE01Char">
    <w:name w:val="PLACE HEADLINE 01 Char"/>
    <w:basedOn w:val="BodyText2Char"/>
    <w:link w:val="PLACEHEADLINE01"/>
    <w:rsid w:val="00D405B3"/>
    <w:rPr>
      <w:rFonts w:ascii="Times New Roman" w:hAnsi="Times New Roman"/>
      <w:b/>
      <w:color w:val="5D2E29"/>
      <w:sz w:val="28"/>
    </w:rPr>
  </w:style>
  <w:style w:type="paragraph" w:customStyle="1" w:styleId="PlaceLogo">
    <w:name w:val="Place Logo"/>
    <w:basedOn w:val="Normal"/>
    <w:link w:val="PlaceLogoChar"/>
    <w:qFormat/>
    <w:rsid w:val="00D405B3"/>
    <w:pPr>
      <w:jc w:val="center"/>
    </w:pPr>
    <w:rPr>
      <w:rFonts w:ascii="Times New Roman" w:hAnsi="Times New Roman"/>
      <w:b/>
      <w:color w:val="5D2E29"/>
    </w:rPr>
  </w:style>
  <w:style w:type="character" w:customStyle="1" w:styleId="quotehere01Char">
    <w:name w:val="quote here 01 Char"/>
    <w:basedOn w:val="DefaultParagraphFont"/>
    <w:link w:val="quotehere01"/>
    <w:rsid w:val="00D405B3"/>
    <w:rPr>
      <w:rFonts w:ascii="Times New Roman" w:hAnsi="Times New Roman"/>
      <w:color w:val="5D2E29"/>
    </w:rPr>
  </w:style>
  <w:style w:type="paragraph" w:customStyle="1" w:styleId="Address01">
    <w:name w:val="Address 01"/>
    <w:basedOn w:val="Normal"/>
    <w:link w:val="Address01Char"/>
    <w:qFormat/>
    <w:rsid w:val="00D405B3"/>
    <w:pPr>
      <w:spacing w:line="288" w:lineRule="auto"/>
      <w:jc w:val="center"/>
    </w:pPr>
    <w:rPr>
      <w:rFonts w:ascii="Times New Roman" w:hAnsi="Times New Roman"/>
      <w:color w:val="5D2E29"/>
    </w:rPr>
  </w:style>
  <w:style w:type="character" w:customStyle="1" w:styleId="PlaceLogoChar">
    <w:name w:val="Place Logo Char"/>
    <w:basedOn w:val="DefaultParagraphFont"/>
    <w:link w:val="PlaceLogo"/>
    <w:rsid w:val="00D405B3"/>
    <w:rPr>
      <w:rFonts w:ascii="Times New Roman" w:hAnsi="Times New Roman"/>
      <w:b/>
      <w:color w:val="5D2E29"/>
      <w:sz w:val="24"/>
    </w:rPr>
  </w:style>
  <w:style w:type="paragraph" w:customStyle="1" w:styleId="SUBHEAD01">
    <w:name w:val="SUBHEAD 01"/>
    <w:basedOn w:val="Heading1"/>
    <w:link w:val="SUBHEAD01Char"/>
    <w:qFormat/>
    <w:rsid w:val="00D405B3"/>
    <w:rPr>
      <w:rFonts w:ascii="Times New Roman" w:hAnsi="Times New Roman"/>
      <w:color w:val="5D2E29"/>
    </w:rPr>
  </w:style>
  <w:style w:type="character" w:customStyle="1" w:styleId="Address01Char">
    <w:name w:val="Address 01 Char"/>
    <w:basedOn w:val="DefaultParagraphFont"/>
    <w:link w:val="Address01"/>
    <w:rsid w:val="00D405B3"/>
    <w:rPr>
      <w:rFonts w:ascii="Times New Roman" w:hAnsi="Times New Roman"/>
      <w:color w:val="5D2E29"/>
      <w:sz w:val="24"/>
    </w:rPr>
  </w:style>
  <w:style w:type="paragraph" w:customStyle="1" w:styleId="BodyText01">
    <w:name w:val="Body Text 01"/>
    <w:basedOn w:val="BodyText3"/>
    <w:link w:val="BodyText01Char"/>
    <w:qFormat/>
    <w:rsid w:val="00CD1B7C"/>
    <w:pPr>
      <w:spacing w:after="240" w:line="288" w:lineRule="auto"/>
      <w:jc w:val="both"/>
    </w:pPr>
    <w:rPr>
      <w:rFonts w:ascii="Times New Roman" w:hAnsi="Times New Roman"/>
      <w:color w:val="5D2E29"/>
    </w:rPr>
  </w:style>
  <w:style w:type="character" w:customStyle="1" w:styleId="Heading1Char">
    <w:name w:val="Heading 1 Char"/>
    <w:basedOn w:val="DefaultParagraphFont"/>
    <w:link w:val="Heading1"/>
    <w:rsid w:val="00564C49"/>
    <w:rPr>
      <w:b/>
      <w:color w:val="411D0E"/>
      <w:sz w:val="24"/>
    </w:rPr>
  </w:style>
  <w:style w:type="character" w:customStyle="1" w:styleId="SUBHEAD01Char">
    <w:name w:val="SUBHEAD 01 Char"/>
    <w:basedOn w:val="Heading1Char"/>
    <w:link w:val="SUBHEAD01"/>
    <w:rsid w:val="00564C49"/>
    <w:rPr>
      <w:b/>
      <w:color w:val="411D0E"/>
      <w:sz w:val="24"/>
    </w:rPr>
  </w:style>
  <w:style w:type="paragraph" w:customStyle="1" w:styleId="website">
    <w:name w:val="website"/>
    <w:basedOn w:val="Normal"/>
    <w:link w:val="websiteChar"/>
    <w:qFormat/>
    <w:rsid w:val="00D405B3"/>
    <w:pPr>
      <w:jc w:val="center"/>
    </w:pPr>
    <w:rPr>
      <w:rFonts w:ascii="Times New Roman" w:hAnsi="Times New Roman"/>
      <w:b/>
      <w:color w:val="411D0E"/>
      <w:sz w:val="20"/>
    </w:rPr>
  </w:style>
  <w:style w:type="character" w:customStyle="1" w:styleId="BodyText3Char">
    <w:name w:val="Body Text 3 Char"/>
    <w:basedOn w:val="DefaultParagraphFont"/>
    <w:link w:val="BodyText3"/>
    <w:rsid w:val="00564C49"/>
    <w:rPr>
      <w:color w:val="411D0E"/>
      <w:sz w:val="22"/>
    </w:rPr>
  </w:style>
  <w:style w:type="character" w:customStyle="1" w:styleId="BodyText01Char">
    <w:name w:val="Body Text 01 Char"/>
    <w:basedOn w:val="BodyText3Char"/>
    <w:link w:val="BodyText01"/>
    <w:rsid w:val="00564C49"/>
    <w:rPr>
      <w:color w:val="411D0E"/>
      <w:sz w:val="22"/>
    </w:rPr>
  </w:style>
  <w:style w:type="paragraph" w:customStyle="1" w:styleId="HEADLINE01">
    <w:name w:val="HEADLINE 01"/>
    <w:basedOn w:val="Normal"/>
    <w:link w:val="HEADLINE01Char"/>
    <w:qFormat/>
    <w:rsid w:val="00D405B3"/>
    <w:pPr>
      <w:jc w:val="center"/>
    </w:pPr>
    <w:rPr>
      <w:rFonts w:ascii="Times New Roman" w:hAnsi="Times New Roman"/>
      <w:b/>
      <w:color w:val="5D2E29"/>
      <w:sz w:val="32"/>
    </w:rPr>
  </w:style>
  <w:style w:type="character" w:customStyle="1" w:styleId="websiteChar">
    <w:name w:val="website Char"/>
    <w:basedOn w:val="DefaultParagraphFont"/>
    <w:link w:val="website"/>
    <w:rsid w:val="00D405B3"/>
    <w:rPr>
      <w:rFonts w:ascii="Times New Roman" w:hAnsi="Times New Roman"/>
      <w:b/>
      <w:color w:val="411D0E"/>
    </w:rPr>
  </w:style>
  <w:style w:type="paragraph" w:customStyle="1" w:styleId="BodyText02">
    <w:name w:val="Body Text 02"/>
    <w:basedOn w:val="BodyText3"/>
    <w:link w:val="BodyText02Char"/>
    <w:qFormat/>
    <w:rsid w:val="00CD1B7C"/>
    <w:pPr>
      <w:spacing w:after="240" w:line="360" w:lineRule="auto"/>
      <w:jc w:val="both"/>
    </w:pPr>
    <w:rPr>
      <w:rFonts w:ascii="Times New Roman" w:hAnsi="Times New Roman"/>
      <w:color w:val="5D2E29"/>
      <w:sz w:val="20"/>
    </w:rPr>
  </w:style>
  <w:style w:type="character" w:customStyle="1" w:styleId="HEADLINE01Char">
    <w:name w:val="HEADLINE 01 Char"/>
    <w:basedOn w:val="DefaultParagraphFont"/>
    <w:link w:val="HEADLINE01"/>
    <w:rsid w:val="00D405B3"/>
    <w:rPr>
      <w:rFonts w:ascii="Times New Roman" w:hAnsi="Times New Roman"/>
      <w:b/>
      <w:color w:val="5D2E29"/>
      <w:sz w:val="32"/>
    </w:rPr>
  </w:style>
  <w:style w:type="paragraph" w:customStyle="1" w:styleId="captionhere01">
    <w:name w:val="caption here 01"/>
    <w:basedOn w:val="Normal"/>
    <w:link w:val="captionhere01Char"/>
    <w:qFormat/>
    <w:rsid w:val="00D405B3"/>
    <w:pPr>
      <w:spacing w:line="360" w:lineRule="auto"/>
    </w:pPr>
    <w:rPr>
      <w:rFonts w:ascii="Times New Roman" w:hAnsi="Times New Roman"/>
      <w:i/>
      <w:color w:val="5D2E29"/>
      <w:sz w:val="18"/>
    </w:rPr>
  </w:style>
  <w:style w:type="character" w:customStyle="1" w:styleId="BodyText02Char">
    <w:name w:val="Body Text 02 Char"/>
    <w:basedOn w:val="BodyText3Char"/>
    <w:link w:val="BodyText02"/>
    <w:rsid w:val="00CD1B7C"/>
    <w:rPr>
      <w:rFonts w:ascii="Times New Roman" w:hAnsi="Times New Roman"/>
      <w:color w:val="5D2E29"/>
      <w:sz w:val="22"/>
    </w:rPr>
  </w:style>
  <w:style w:type="paragraph" w:customStyle="1" w:styleId="quotehere02">
    <w:name w:val="quote here 02"/>
    <w:basedOn w:val="Normal"/>
    <w:link w:val="quotehere02Char"/>
    <w:qFormat/>
    <w:rsid w:val="00D405B3"/>
    <w:pPr>
      <w:spacing w:line="360" w:lineRule="auto"/>
    </w:pPr>
    <w:rPr>
      <w:rFonts w:ascii="Times New Roman" w:hAnsi="Times New Roman"/>
      <w:b/>
      <w:i/>
      <w:color w:val="411D0E"/>
    </w:rPr>
  </w:style>
  <w:style w:type="character" w:customStyle="1" w:styleId="captionhere01Char">
    <w:name w:val="caption here 01 Char"/>
    <w:basedOn w:val="DefaultParagraphFont"/>
    <w:link w:val="captionhere01"/>
    <w:rsid w:val="00D405B3"/>
    <w:rPr>
      <w:rFonts w:ascii="Times New Roman" w:hAnsi="Times New Roman"/>
      <w:i/>
      <w:color w:val="5D2E29"/>
      <w:sz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D464A"/>
    <w:rPr>
      <w:rFonts w:ascii="Tahoma" w:hAnsi="Tahoma" w:cs="Tahoma"/>
      <w:sz w:val="16"/>
      <w:szCs w:val="16"/>
    </w:rPr>
  </w:style>
  <w:style w:type="character" w:customStyle="1" w:styleId="quotehere02Char">
    <w:name w:val="quote here 02 Char"/>
    <w:basedOn w:val="DefaultParagraphFont"/>
    <w:link w:val="quotehere02"/>
    <w:rsid w:val="00D405B3"/>
    <w:rPr>
      <w:rFonts w:ascii="Times New Roman" w:hAnsi="Times New Roman"/>
      <w:b/>
      <w:i/>
      <w:color w:val="411D0E"/>
      <w:sz w:val="2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464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4755F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CC31C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rgproduceocg.com" TargetMode="Externa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hyperlink" Target="http://www.rgproduceocg.com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30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%20&amp;%20G\AppData\Roaming\Microsoft\Templates\HP_WeatheredBook_brochure_TP10379491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HP_WeatheredBook_brochure_TP10379491</Template>
  <TotalTime>2</TotalTime>
  <Pages>2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 &amp; G</dc:creator>
  <cp:lastModifiedBy>R &amp; G</cp:lastModifiedBy>
  <cp:revision>3</cp:revision>
  <cp:lastPrinted>2013-04-30T20:09:00Z</cp:lastPrinted>
  <dcterms:created xsi:type="dcterms:W3CDTF">2016-10-19T21:33:00Z</dcterms:created>
  <dcterms:modified xsi:type="dcterms:W3CDTF">2017-05-16T19:23:00Z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TC103794919990</vt:lpwstr>
  </property>
</Properties>
</file>